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BE272" w14:textId="77777777" w:rsidR="0003675F" w:rsidRDefault="009C6439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Załącznik Nr 9</w:t>
      </w:r>
    </w:p>
    <w:p w14:paraId="2D0B02A9" w14:textId="77777777" w:rsidR="0003675F" w:rsidRDefault="009C643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OPIS PRZEDMOTU ZAMÓWIENIA</w:t>
      </w:r>
    </w:p>
    <w:p w14:paraId="1A71DFAB" w14:textId="77777777" w:rsidR="0003675F" w:rsidRDefault="009C643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realizację zamówienia pn.:</w:t>
      </w:r>
    </w:p>
    <w:p w14:paraId="1D9E6788" w14:textId="77777777" w:rsidR="0003675F" w:rsidRDefault="009C643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„Odebranie i zagospodarowania odpadów komunalnych z nieruchomości zlokalizowanych na terenie Gminy Szczawin Kościelny w 2022 roku” </w:t>
      </w:r>
    </w:p>
    <w:p w14:paraId="60F6A006" w14:textId="77777777" w:rsidR="0003675F" w:rsidRDefault="0003675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065FB4A" w14:textId="77777777" w:rsidR="0003675F" w:rsidRDefault="009C6439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Spis treści:</w:t>
      </w:r>
    </w:p>
    <w:p w14:paraId="1366426B" w14:textId="77777777" w:rsidR="0003675F" w:rsidRDefault="0003675F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550EB226" w14:textId="77777777" w:rsidR="0003675F" w:rsidRDefault="009C6439">
      <w:pPr>
        <w:numPr>
          <w:ilvl w:val="0"/>
          <w:numId w:val="1"/>
        </w:numPr>
        <w:tabs>
          <w:tab w:val="left" w:pos="-2268"/>
        </w:tabs>
        <w:spacing w:after="0" w:line="360" w:lineRule="auto"/>
        <w:ind w:left="426" w:hanging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CHARAKTERYSTYKA GMINY:</w:t>
      </w:r>
    </w:p>
    <w:p w14:paraId="2FD54D3F" w14:textId="77777777" w:rsidR="0003675F" w:rsidRDefault="009C6439"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Powierzchnia, </w:t>
      </w:r>
    </w:p>
    <w:p w14:paraId="250143E1" w14:textId="77777777" w:rsidR="0003675F" w:rsidRDefault="009C6439"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Liczba mieszkańców, ilość nieruchomości, </w:t>
      </w:r>
    </w:p>
    <w:p w14:paraId="3C95C7FC" w14:textId="77777777" w:rsidR="0003675F" w:rsidRDefault="009C6439"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Ilość odebranych odpadów komunalnych w roku 2020.</w:t>
      </w:r>
    </w:p>
    <w:p w14:paraId="5925DFB1" w14:textId="77777777" w:rsidR="0003675F" w:rsidRDefault="0003675F">
      <w:pPr>
        <w:spacing w:after="0" w:line="360" w:lineRule="auto"/>
        <w:ind w:left="108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D037EA4" w14:textId="77777777" w:rsidR="0003675F" w:rsidRDefault="009C6439">
      <w:pPr>
        <w:pStyle w:val="Akapitzlist"/>
        <w:numPr>
          <w:ilvl w:val="0"/>
          <w:numId w:val="1"/>
        </w:numPr>
        <w:tabs>
          <w:tab w:val="left" w:pos="-5508"/>
        </w:tabs>
        <w:spacing w:after="0" w:line="360" w:lineRule="auto"/>
        <w:ind w:left="709"/>
        <w:jc w:val="both"/>
      </w:pPr>
      <w:r>
        <w:rPr>
          <w:rFonts w:ascii="Times New Roman" w:hAnsi="Times New Roman"/>
          <w:b/>
          <w:sz w:val="24"/>
          <w:szCs w:val="24"/>
        </w:rPr>
        <w:t>OPIS PRZEDMIOTU ZAMÓWIENIA:</w:t>
      </w:r>
    </w:p>
    <w:p w14:paraId="2A1E1E4A" w14:textId="77777777" w:rsidR="0003675F" w:rsidRDefault="009C6439"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Przedmiot zamówienia</w:t>
      </w:r>
    </w:p>
    <w:p w14:paraId="607CC603" w14:textId="77777777" w:rsidR="0003675F" w:rsidRDefault="009C6439"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Przepisy prawa mające wpływ na wykonanie przedmiotu zamówienia</w:t>
      </w:r>
    </w:p>
    <w:p w14:paraId="2DC545B8" w14:textId="77777777" w:rsidR="0003675F" w:rsidRDefault="0003675F">
      <w:pPr>
        <w:spacing w:after="0" w:line="360" w:lineRule="auto"/>
        <w:ind w:left="108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4107B84" w14:textId="77777777" w:rsidR="0003675F" w:rsidRDefault="009C6439">
      <w:pPr>
        <w:numPr>
          <w:ilvl w:val="0"/>
          <w:numId w:val="1"/>
        </w:numPr>
        <w:tabs>
          <w:tab w:val="left" w:pos="-2268"/>
        </w:tabs>
        <w:spacing w:after="0" w:line="360" w:lineRule="auto"/>
        <w:ind w:left="426" w:hanging="426"/>
        <w:jc w:val="both"/>
      </w:pPr>
      <w:r>
        <w:rPr>
          <w:rFonts w:ascii="Times New Roman" w:hAnsi="Times New Roman"/>
          <w:b/>
          <w:sz w:val="24"/>
          <w:szCs w:val="24"/>
        </w:rPr>
        <w:t>OBOWIĄZKI WYKONAWCY:</w:t>
      </w:r>
    </w:p>
    <w:p w14:paraId="075F1800" w14:textId="77777777" w:rsidR="0003675F" w:rsidRDefault="009C6439"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Wymogi dotyczące przekazywania odebranych niesegregowanych (zmieszanych) odpadów komunalnych, bioodpadów oraz pozostałości z sortowania odpadów komunalnych przeznaczonych do składowania do instalacji komunalnych.</w:t>
      </w:r>
    </w:p>
    <w:p w14:paraId="66286F72" w14:textId="77777777" w:rsidR="0003675F" w:rsidRDefault="009C6439"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Rodzaje odpadów komuna</w:t>
      </w:r>
      <w:r>
        <w:rPr>
          <w:rFonts w:ascii="Times New Roman" w:hAnsi="Times New Roman"/>
          <w:sz w:val="24"/>
          <w:szCs w:val="24"/>
        </w:rPr>
        <w:t>lnych selektywnie odbieranych od właścicieli nieruchomości.</w:t>
      </w:r>
    </w:p>
    <w:p w14:paraId="38485224" w14:textId="77777777" w:rsidR="0003675F" w:rsidRDefault="009C6439"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Standard sanitarny wykonywania usług oraz ochrony środowiska.</w:t>
      </w:r>
    </w:p>
    <w:p w14:paraId="4983EDDE" w14:textId="77777777" w:rsidR="0003675F" w:rsidRDefault="009C6439"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Obowiązek prowadzenia dokumentacji związanej z wykonywaniem usług.</w:t>
      </w:r>
    </w:p>
    <w:p w14:paraId="65493FBA" w14:textId="77777777" w:rsidR="0003675F" w:rsidRDefault="009C6439">
      <w:pPr>
        <w:spacing w:after="0" w:line="360" w:lineRule="auto"/>
        <w:ind w:left="1080"/>
        <w:jc w:val="both"/>
      </w:pPr>
      <w:r>
        <w:rPr>
          <w:rFonts w:ascii="Times New Roman" w:hAnsi="Times New Roman"/>
          <w:sz w:val="24"/>
          <w:szCs w:val="24"/>
        </w:rPr>
        <w:t xml:space="preserve">4a).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szczegółowy sposób postępowania w przypadku stwierdzenia niese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lektywnego zbierania odpadów</w:t>
      </w:r>
    </w:p>
    <w:p w14:paraId="461EB9DB" w14:textId="77777777" w:rsidR="0003675F" w:rsidRDefault="009C6439"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Szczegółowe wymagania stawiane wykonawcy odbierającemu odpady komunalne od właścicieli nieruchomości.</w:t>
      </w:r>
    </w:p>
    <w:p w14:paraId="23CCE6FE" w14:textId="77777777" w:rsidR="0003675F" w:rsidRDefault="0003675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6C66F5A" w14:textId="77777777" w:rsidR="0003675F" w:rsidRDefault="0003675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5AA7158" w14:textId="77777777" w:rsidR="0003675F" w:rsidRDefault="0003675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6CADF6F" w14:textId="77777777" w:rsidR="0003675F" w:rsidRDefault="0003675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FEA9471" w14:textId="77777777" w:rsidR="0003675F" w:rsidRDefault="0003675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54D9B47" w14:textId="77777777" w:rsidR="0003675F" w:rsidRDefault="0003675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D4ABFAB" w14:textId="77777777" w:rsidR="0003675F" w:rsidRDefault="0003675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7A7EAE6" w14:textId="77777777" w:rsidR="0003675F" w:rsidRDefault="009C643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I. CHARAKTERYSTYKA GMINY  </w:t>
      </w:r>
    </w:p>
    <w:p w14:paraId="0FEB42FD" w14:textId="77777777" w:rsidR="0003675F" w:rsidRDefault="0003675F">
      <w:pPr>
        <w:pStyle w:val="Nagwek2"/>
        <w:spacing w:after="0" w:line="360" w:lineRule="auto"/>
      </w:pPr>
    </w:p>
    <w:p w14:paraId="4F7597AF" w14:textId="77777777" w:rsidR="0003675F" w:rsidRDefault="009C6439">
      <w:pPr>
        <w:widowControl w:val="0"/>
        <w:numPr>
          <w:ilvl w:val="0"/>
          <w:numId w:val="2"/>
        </w:numPr>
        <w:spacing w:after="0" w:line="360" w:lineRule="auto"/>
        <w:ind w:left="284" w:hanging="284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Powierzchnia</w:t>
      </w:r>
    </w:p>
    <w:p w14:paraId="6D49021E" w14:textId="77777777" w:rsidR="0003675F" w:rsidRDefault="009C6439">
      <w:pPr>
        <w:spacing w:after="0" w:line="360" w:lineRule="auto"/>
        <w:ind w:left="284"/>
      </w:pPr>
      <w:r>
        <w:rPr>
          <w:rFonts w:ascii="Times New Roman" w:hAnsi="Times New Roman"/>
          <w:sz w:val="24"/>
          <w:szCs w:val="24"/>
        </w:rPr>
        <w:t xml:space="preserve">Powierzchnia gminy  </w:t>
      </w:r>
      <w:r>
        <w:rPr>
          <w:rFonts w:ascii="Times New Roman" w:hAnsi="Times New Roman"/>
          <w:color w:val="000000"/>
          <w:sz w:val="24"/>
          <w:szCs w:val="24"/>
        </w:rPr>
        <w:t>127,16 km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, w tym:</w:t>
      </w:r>
    </w:p>
    <w:p w14:paraId="24E3282B" w14:textId="77777777" w:rsidR="0003675F" w:rsidRDefault="009C6439">
      <w:pPr>
        <w:widowControl w:val="0"/>
        <w:numPr>
          <w:ilvl w:val="0"/>
          <w:numId w:val="2"/>
        </w:numPr>
        <w:spacing w:after="0" w:line="360" w:lineRule="auto"/>
        <w:ind w:left="284" w:hanging="284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Kilometraż dróg</w:t>
      </w:r>
    </w:p>
    <w:p w14:paraId="3988C96C" w14:textId="77777777" w:rsidR="0003675F" w:rsidRDefault="009C6439">
      <w:pPr>
        <w:spacing w:after="0"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Gmina Szczawin </w:t>
      </w:r>
      <w:r>
        <w:rPr>
          <w:rFonts w:ascii="Times New Roman" w:hAnsi="Times New Roman"/>
          <w:sz w:val="24"/>
          <w:szCs w:val="24"/>
        </w:rPr>
        <w:t>Kościelny posiada na swoim terenie 85 km dróg</w:t>
      </w:r>
    </w:p>
    <w:p w14:paraId="4FA3F8DE" w14:textId="77777777" w:rsidR="0003675F" w:rsidRDefault="009C6439">
      <w:pPr>
        <w:widowControl w:val="0"/>
        <w:numPr>
          <w:ilvl w:val="0"/>
          <w:numId w:val="2"/>
        </w:numPr>
        <w:spacing w:after="0" w:line="360" w:lineRule="auto"/>
        <w:ind w:left="284" w:hanging="284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Liczba mieszkańców i wykaz miejscowości</w:t>
      </w:r>
    </w:p>
    <w:p w14:paraId="608F452C" w14:textId="77777777" w:rsidR="0003675F" w:rsidRDefault="009C643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iż na dzień 10.11.2021r. aktualna liczba mieszkańców w Gminie Szczawin Kościelny wynosi: 4884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4673"/>
        <w:gridCol w:w="3819"/>
      </w:tblGrid>
      <w:tr w:rsidR="0003675F" w14:paraId="6D73D9F1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D91BB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CB096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Nazwa miejscowości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F5BDB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Liczba mieszkańców</w:t>
            </w:r>
          </w:p>
        </w:tc>
      </w:tr>
      <w:tr w:rsidR="0003675F" w14:paraId="70571E35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CD649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55902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Adamów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454D4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</w:tr>
      <w:tr w:rsidR="0003675F" w14:paraId="1C69B7C4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EC53F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1F499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Andrzejów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1954E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3675F" w14:paraId="64257F6D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B994C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4A9D7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Annopol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45D8B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</w:tr>
      <w:tr w:rsidR="0003675F" w14:paraId="678931C2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661F3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86996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Białka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7962D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03675F" w14:paraId="346253AD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6D185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0A053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Budki Suserskie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37528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03675F" w14:paraId="42348E37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0ED03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16BC6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Budy Kaleńskie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0630B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</w:tr>
      <w:tr w:rsidR="0003675F" w14:paraId="32C2C868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09910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CE6C9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Chorążek</w:t>
            </w:r>
            <w:proofErr w:type="spellEnd"/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E7D1F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03675F" w14:paraId="09582496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F15D2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5038A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Dobrów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58E7D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</w:tr>
      <w:tr w:rsidR="0003675F" w14:paraId="74CB7E2E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0336F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1F1DA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Gołas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831CD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03675F" w14:paraId="671DBED1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49C74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2DDCA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Gorzewo Kolonia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36B72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</w:tr>
      <w:tr w:rsidR="0003675F" w14:paraId="78DB6A9E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E3FEC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11.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7456F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Helenów I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F812E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</w:tr>
      <w:tr w:rsidR="0003675F" w14:paraId="1D5515C0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63659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FAD0D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Helenów II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EB8D2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03675F" w14:paraId="388A2646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028D6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13.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B7B87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Helenów Słupski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E9F18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</w:t>
            </w:r>
          </w:p>
        </w:tc>
      </w:tr>
      <w:tr w:rsidR="0003675F" w14:paraId="7DEAF22A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B1B01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14.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7CB75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Helenów </w:t>
            </w:r>
            <w:r>
              <w:rPr>
                <w:rFonts w:ascii="Times New Roman" w:hAnsi="Times New Roman"/>
                <w:sz w:val="24"/>
                <w:szCs w:val="24"/>
              </w:rPr>
              <w:t>Trębski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51608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03675F" w14:paraId="7C63D061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93D7A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853DA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Holendry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5A692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03675F" w14:paraId="392F277E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E12ED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8D80E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Janki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54F48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03675F" w14:paraId="39058E17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AD84D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8DF68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Jesionka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F8606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03675F" w14:paraId="305B85EA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8D037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888E0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Józefków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7CA60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03675F" w14:paraId="40660BF7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D2EF6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19.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F5BBF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Kaleń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F9A0E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</w:tr>
      <w:tr w:rsidR="0003675F" w14:paraId="7C15DE81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5C665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8C4FD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Kamieniec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A15DF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  <w:tr w:rsidR="0003675F" w14:paraId="4C601975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5FA8A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21.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96DC0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Krzymów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45510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  <w:tr w:rsidR="0003675F" w14:paraId="3C01649D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D84C2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AC57F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Kunki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4365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</w:tr>
      <w:tr w:rsidR="0003675F" w14:paraId="05915911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DBCAB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23.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BB999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Kaźmierków</w:t>
            </w:r>
            <w:proofErr w:type="spellEnd"/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BF561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03675F" w14:paraId="496F63C9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297F3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24.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C16A6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Lubieniek</w:t>
            </w:r>
            <w:proofErr w:type="spellEnd"/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DC230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03675F" w14:paraId="5487A0B8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3E046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FB77F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Łuszczanów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F4359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</w:tr>
      <w:tr w:rsidR="0003675F" w14:paraId="1A20FE31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DA88E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26.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83723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Mellerów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814C1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03675F" w14:paraId="482A85F8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45B9D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27.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B909E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Misiadla</w:t>
            </w:r>
            <w:proofErr w:type="spellEnd"/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7DD88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3675F" w14:paraId="4E12F89E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25396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28.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D68D3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Modrzew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B3D7F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03675F" w14:paraId="7B9CBD64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8AA2D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29.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65F3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Mościska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500CE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03675F" w14:paraId="4D901913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AAE5F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054E4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Osowia</w:t>
            </w:r>
            <w:proofErr w:type="spellEnd"/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59BA0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03675F" w14:paraId="08832EA5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EC07A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31.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AC23E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Pieryszew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A87A9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</w:tr>
      <w:tr w:rsidR="0003675F" w14:paraId="5429AC73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13806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32.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F0DFA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Przychód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81AD2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03675F" w14:paraId="226CDC0A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9A087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33.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03256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Reszki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7D82C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03675F" w14:paraId="35984D11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22D1F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34.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9CEAA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Sewerynów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9FF69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03675F" w14:paraId="4E69AF53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14A90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35.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6316F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Słup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32EDE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</w:tr>
      <w:tr w:rsidR="0003675F" w14:paraId="67B7CCBA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7D13A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28240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Smolenta</w:t>
            </w:r>
            <w:proofErr w:type="spellEnd"/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BA579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  <w:tr w:rsidR="0003675F" w14:paraId="585AA350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5D723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37.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B0BD7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24CD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</w:tr>
      <w:tr w:rsidR="0003675F" w14:paraId="241E9F41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821E9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9A610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Stefanów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4730E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03675F" w14:paraId="2EACF4D3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038CF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39.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03FE1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Suserz</w:t>
            </w:r>
            <w:proofErr w:type="spellEnd"/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F7D0B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03675F" w14:paraId="07731A74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916B9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40.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98967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Swoboda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91839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03675F" w14:paraId="43B362AA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A7C26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41.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9BDDC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Szczawin Borowy Kolonia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564A9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03675F" w14:paraId="7408B621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CE13C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42.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98D97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Szczawin Borowy Wieś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9CF0A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03675F" w14:paraId="465A27E3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007CD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43.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80808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Szczawinek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8FC76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</w:t>
            </w:r>
          </w:p>
        </w:tc>
      </w:tr>
      <w:tr w:rsidR="0003675F" w14:paraId="582B67EE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91452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44.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D53FF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Szczawin Kościelny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C3F0A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597</w:t>
            </w:r>
          </w:p>
        </w:tc>
      </w:tr>
      <w:tr w:rsidR="0003675F" w14:paraId="2C499EB4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EF4B3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45.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E2555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Teodorów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B1175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03675F" w14:paraId="06DB3431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A3A22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46.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4DC8D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Trębki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E01E4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</w:tr>
      <w:tr w:rsidR="0003675F" w14:paraId="593C2F66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DDD4C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47.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F6780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Tuliska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290DD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03675F" w14:paraId="443D50ED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32FF9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48.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44E15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Waliszew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44163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</w:tr>
      <w:tr w:rsidR="0003675F" w14:paraId="3D952A2C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66564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49.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CB09B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Witoldów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FE6C7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03675F" w14:paraId="72F940DB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FB792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230DC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Wola Trębska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93313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</w:tr>
      <w:tr w:rsidR="0003675F" w14:paraId="0EBE3AC3" w14:textId="77777777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A1368" w14:textId="77777777" w:rsidR="0003675F" w:rsidRDefault="009C6439">
            <w:pPr>
              <w:spacing w:after="0" w:line="36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51.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774BE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Wola Parcel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6F73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3675F" w14:paraId="24DD72E4" w14:textId="77777777">
        <w:tblPrEx>
          <w:tblCellMar>
            <w:top w:w="0" w:type="dxa"/>
            <w:bottom w:w="0" w:type="dxa"/>
          </w:tblCellMar>
        </w:tblPrEx>
        <w:tc>
          <w:tcPr>
            <w:tcW w:w="5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11639" w14:textId="77777777" w:rsidR="0003675F" w:rsidRDefault="009C6439">
            <w:pPr>
              <w:spacing w:after="0" w:line="360" w:lineRule="auto"/>
              <w:jc w:val="right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RAZEM: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E48DA" w14:textId="77777777" w:rsidR="0003675F" w:rsidRDefault="009C6439">
            <w:pPr>
              <w:spacing w:after="0" w:line="360" w:lineRule="auto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4884</w:t>
            </w:r>
          </w:p>
        </w:tc>
      </w:tr>
    </w:tbl>
    <w:p w14:paraId="5E8D684C" w14:textId="77777777" w:rsidR="0003675F" w:rsidRDefault="0003675F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1E7212B" w14:textId="77777777" w:rsidR="0003675F" w:rsidRDefault="009C6439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Liczna nieruchomości zamieszkałych: 1381</w:t>
      </w:r>
    </w:p>
    <w:p w14:paraId="4AF06E99" w14:textId="77777777" w:rsidR="0003675F" w:rsidRDefault="009C6439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Liczba </w:t>
      </w:r>
      <w:r>
        <w:rPr>
          <w:rFonts w:ascii="Times New Roman" w:hAnsi="Times New Roman"/>
          <w:sz w:val="24"/>
          <w:szCs w:val="24"/>
        </w:rPr>
        <w:t>nieruchomości niezamieszkałych: 59</w:t>
      </w:r>
    </w:p>
    <w:p w14:paraId="04CFC6B7" w14:textId="77777777" w:rsidR="0003675F" w:rsidRDefault="009C6439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Masy odpadów komunalnych odebrane w 2020 roku z terenu Gminy Szczawin Kościelny.</w:t>
      </w:r>
    </w:p>
    <w:tbl>
      <w:tblPr>
        <w:tblW w:w="7271" w:type="dxa"/>
        <w:tblInd w:w="32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0"/>
        <w:gridCol w:w="1648"/>
        <w:gridCol w:w="3658"/>
        <w:gridCol w:w="1275"/>
      </w:tblGrid>
      <w:tr w:rsidR="0003675F" w14:paraId="1DBA0A64" w14:textId="77777777">
        <w:tblPrEx>
          <w:tblCellMar>
            <w:top w:w="0" w:type="dxa"/>
            <w:bottom w:w="0" w:type="dxa"/>
          </w:tblCellMar>
        </w:tblPrEx>
        <w:trPr>
          <w:trHeight w:val="879"/>
        </w:trPr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320719DF" w14:textId="77777777" w:rsidR="0003675F" w:rsidRDefault="009C6439">
            <w:pPr>
              <w:spacing w:after="0" w:line="360" w:lineRule="auto"/>
              <w:ind w:right="1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55784D1D" w14:textId="77777777" w:rsidR="0003675F" w:rsidRDefault="009C6439">
            <w:pPr>
              <w:spacing w:after="0" w:line="360" w:lineRule="auto"/>
              <w:ind w:right="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Gmina</w:t>
            </w: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033327DB" w14:textId="77777777" w:rsidR="0003675F" w:rsidRDefault="009C643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Rodzaj odpadu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5C8CB9A0" w14:textId="77777777" w:rsidR="0003675F" w:rsidRDefault="009C643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Masa [Mg]</w:t>
            </w:r>
          </w:p>
        </w:tc>
      </w:tr>
      <w:tr w:rsidR="0003675F" w14:paraId="2BC61795" w14:textId="77777777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052D71F4" w14:textId="77777777" w:rsidR="0003675F" w:rsidRDefault="009C6439">
            <w:pPr>
              <w:spacing w:after="0" w:line="360" w:lineRule="auto"/>
              <w:ind w:left="1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6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3B794607" w14:textId="77777777" w:rsidR="0003675F" w:rsidRDefault="009C6439">
            <w:pPr>
              <w:spacing w:after="0" w:line="360" w:lineRule="auto"/>
              <w:ind w:left="1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Szczawin</w:t>
            </w:r>
          </w:p>
          <w:p w14:paraId="368050B6" w14:textId="77777777" w:rsidR="0003675F" w:rsidRDefault="009C6439">
            <w:pPr>
              <w:spacing w:after="0" w:line="360" w:lineRule="auto"/>
              <w:ind w:left="3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Kościelny</w:t>
            </w: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</w:tcPr>
          <w:p w14:paraId="73A52B9C" w14:textId="77777777" w:rsidR="0003675F" w:rsidRDefault="009C643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Niesegregowane (zmieszane) odpady komunalne/ pozostałości z sortowania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2286E32E" w14:textId="77777777" w:rsidR="0003675F" w:rsidRDefault="009C6439">
            <w:pPr>
              <w:spacing w:after="0" w:line="360" w:lineRule="auto"/>
              <w:ind w:left="173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546,88</w:t>
            </w:r>
          </w:p>
        </w:tc>
      </w:tr>
      <w:tr w:rsidR="0003675F" w14:paraId="063C89F8" w14:textId="77777777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</w:tcPr>
          <w:p w14:paraId="6983679F" w14:textId="77777777" w:rsidR="0003675F" w:rsidRDefault="009C6439">
            <w:pPr>
              <w:spacing w:after="0" w:line="360" w:lineRule="auto"/>
              <w:ind w:left="2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712B3D50" w14:textId="77777777" w:rsidR="0003675F" w:rsidRDefault="0003675F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</w:tcPr>
          <w:p w14:paraId="22DC1E40" w14:textId="77777777" w:rsidR="0003675F" w:rsidRDefault="009C6439">
            <w:pPr>
              <w:spacing w:after="0" w:line="360" w:lineRule="auto"/>
              <w:ind w:left="981" w:right="878" w:hanging="223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Odpady selektywne (opakowaniowe)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71813E36" w14:textId="77777777" w:rsidR="0003675F" w:rsidRDefault="009C6439">
            <w:pPr>
              <w:spacing w:after="0" w:line="360" w:lineRule="auto"/>
              <w:ind w:left="19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190,85</w:t>
            </w:r>
          </w:p>
        </w:tc>
      </w:tr>
      <w:tr w:rsidR="0003675F" w14:paraId="0664AEA4" w14:textId="77777777">
        <w:tblPrEx>
          <w:tblCellMar>
            <w:top w:w="0" w:type="dxa"/>
            <w:bottom w:w="0" w:type="dxa"/>
          </w:tblCellMar>
        </w:tblPrEx>
        <w:trPr>
          <w:trHeight w:val="647"/>
        </w:trPr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5B859561" w14:textId="77777777" w:rsidR="0003675F" w:rsidRDefault="009C6439">
            <w:pPr>
              <w:spacing w:after="0" w:line="360" w:lineRule="auto"/>
              <w:ind w:left="1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6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2EC0A379" w14:textId="77777777" w:rsidR="0003675F" w:rsidRDefault="0003675F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</w:tcPr>
          <w:p w14:paraId="2F4C2EC0" w14:textId="77777777" w:rsidR="0003675F" w:rsidRDefault="009C6439">
            <w:pPr>
              <w:spacing w:after="0" w:line="360" w:lineRule="auto"/>
              <w:ind w:left="125" w:right="9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Odpady ulegające biodegradacji, ze szczególnym uwzględnieniem bioodpadów</w:t>
            </w:r>
          </w:p>
          <w:p w14:paraId="18AA54C4" w14:textId="77777777" w:rsidR="0003675F" w:rsidRDefault="009C643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,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5982B4F3" w14:textId="77777777" w:rsidR="0003675F" w:rsidRDefault="009C6439">
            <w:pPr>
              <w:spacing w:after="0" w:line="360" w:lineRule="auto"/>
              <w:ind w:left="30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18,26</w:t>
            </w:r>
          </w:p>
        </w:tc>
      </w:tr>
      <w:tr w:rsidR="0003675F" w14:paraId="27E320B1" w14:textId="77777777">
        <w:tblPrEx>
          <w:tblCellMar>
            <w:top w:w="0" w:type="dxa"/>
            <w:bottom w:w="0" w:type="dxa"/>
          </w:tblCellMar>
        </w:tblPrEx>
        <w:trPr>
          <w:trHeight w:val="863"/>
        </w:trPr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5F8C6D51" w14:textId="77777777" w:rsidR="0003675F" w:rsidRDefault="009C6439">
            <w:pPr>
              <w:spacing w:after="0" w:line="360" w:lineRule="auto"/>
              <w:ind w:left="3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6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294AAEEB" w14:textId="77777777" w:rsidR="0003675F" w:rsidRDefault="0003675F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</w:tcPr>
          <w:p w14:paraId="312535D4" w14:textId="77777777" w:rsidR="0003675F" w:rsidRDefault="009C6439">
            <w:pPr>
              <w:spacing w:after="0" w:line="360" w:lineRule="auto"/>
              <w:ind w:left="38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Odpady wielkogabarytowe</w:t>
            </w:r>
          </w:p>
          <w:p w14:paraId="7B8ED24A" w14:textId="77777777" w:rsidR="0003675F" w:rsidRDefault="009C643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 xml:space="preserve">(w tym zużyte opony,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ZSEiE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, leki i chemikalia, zużyte baterie i akumulatory)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31265DA4" w14:textId="77777777" w:rsidR="0003675F" w:rsidRDefault="009C6439">
            <w:pPr>
              <w:spacing w:after="0" w:line="360" w:lineRule="auto"/>
              <w:ind w:left="25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75,43</w:t>
            </w:r>
          </w:p>
        </w:tc>
      </w:tr>
      <w:tr w:rsidR="0003675F" w14:paraId="4A8E1F32" w14:textId="77777777">
        <w:tblPrEx>
          <w:tblCellMar>
            <w:top w:w="0" w:type="dxa"/>
            <w:bottom w:w="0" w:type="dxa"/>
          </w:tblCellMar>
        </w:tblPrEx>
        <w:trPr>
          <w:trHeight w:val="650"/>
        </w:trPr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4F69DE0C" w14:textId="77777777" w:rsidR="0003675F" w:rsidRDefault="009C6439">
            <w:pPr>
              <w:spacing w:after="0" w:line="360" w:lineRule="auto"/>
              <w:ind w:left="4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6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2B785198" w14:textId="77777777" w:rsidR="0003675F" w:rsidRDefault="0003675F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</w:tcPr>
          <w:p w14:paraId="41DF08E3" w14:textId="77777777" w:rsidR="0003675F" w:rsidRDefault="009C6439">
            <w:pPr>
              <w:spacing w:after="0" w:line="360" w:lineRule="auto"/>
              <w:ind w:left="456" w:right="641" w:firstLine="338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 xml:space="preserve">Odpady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budowlane i rozbiórkowe, stanowiące odpady komunalne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9" w:type="dxa"/>
              <w:left w:w="0" w:type="dxa"/>
              <w:bottom w:w="0" w:type="dxa"/>
              <w:right w:w="21" w:type="dxa"/>
            </w:tcMar>
            <w:vAlign w:val="center"/>
          </w:tcPr>
          <w:p w14:paraId="2464D00C" w14:textId="77777777" w:rsidR="0003675F" w:rsidRDefault="009C6439">
            <w:pPr>
              <w:spacing w:after="0" w:line="360" w:lineRule="auto"/>
              <w:ind w:left="32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4,30</w:t>
            </w:r>
          </w:p>
        </w:tc>
      </w:tr>
    </w:tbl>
    <w:p w14:paraId="494F9BE7" w14:textId="77777777" w:rsidR="0003675F" w:rsidRDefault="0003675F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E1CC57D" w14:textId="77777777" w:rsidR="0003675F" w:rsidRDefault="009C6439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Ze względu na specyficzny rodzaj zamówienia oraz obowiązek zapewnienia właścicielom nieruchomości pozbywania się wszystkich rodzajów odpadów komunalnych, Zamawiający nie jest w stanie </w:t>
      </w:r>
      <w:r>
        <w:rPr>
          <w:rFonts w:ascii="Times New Roman" w:hAnsi="Times New Roman"/>
          <w:sz w:val="24"/>
          <w:szCs w:val="24"/>
        </w:rPr>
        <w:t>przewidzieć zmian jakie mogą nastąpić podczas wykonania zamówienia, zatem nie istnieje możliwość podania maksymalnych ilości odpadów poszczególnych frakcji, jakie Wykonawca zobowiązany będzie odebrać i zagospodarować w trakcie realizacji przedmiotu niniejs</w:t>
      </w:r>
      <w:r>
        <w:rPr>
          <w:rFonts w:ascii="Times New Roman" w:hAnsi="Times New Roman"/>
          <w:sz w:val="24"/>
          <w:szCs w:val="24"/>
        </w:rPr>
        <w:t xml:space="preserve">zego zamówienia. Ze względu na procesy migracyjne ludności Zamawiający nie jest również w stanie przewidzieć liczby nieruchomości objętych odbiorem odpadów komunalnych. Zmiany ilości odbieranych i zagospodarowywanych odpadów </w:t>
      </w:r>
      <w:r>
        <w:rPr>
          <w:rFonts w:ascii="Times New Roman" w:hAnsi="Times New Roman"/>
          <w:sz w:val="24"/>
          <w:szCs w:val="24"/>
        </w:rPr>
        <w:lastRenderedPageBreak/>
        <w:t>komunalnych mogą ulec zarówno z</w:t>
      </w:r>
      <w:r>
        <w:rPr>
          <w:rFonts w:ascii="Times New Roman" w:hAnsi="Times New Roman"/>
          <w:sz w:val="24"/>
          <w:szCs w:val="24"/>
        </w:rPr>
        <w:t>mniejszeniu jak i zwiększeniu, dlatego po stronie Wykonawcy ciąży obowiązek i ryzyko skalkulowania wszystkich kosztów</w:t>
      </w:r>
    </w:p>
    <w:p w14:paraId="00D0F45A" w14:textId="77777777" w:rsidR="0003675F" w:rsidRDefault="0003675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B3ACD0D" w14:textId="77777777" w:rsidR="0003675F" w:rsidRDefault="009C6439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II. OPIS PRZEDMIOTU ZAMÓWIENIA</w:t>
      </w:r>
    </w:p>
    <w:p w14:paraId="49D959F1" w14:textId="77777777" w:rsidR="0003675F" w:rsidRDefault="0003675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25C5F6C" w14:textId="77777777" w:rsidR="0003675F" w:rsidRDefault="009C6439">
      <w:pPr>
        <w:spacing w:after="0" w:line="360" w:lineRule="auto"/>
        <w:jc w:val="both"/>
      </w:pPr>
      <w:r>
        <w:rPr>
          <w:rFonts w:ascii="Times New Roman" w:hAnsi="Times New Roman"/>
          <w:b/>
          <w:bCs/>
          <w:sz w:val="24"/>
          <w:szCs w:val="24"/>
        </w:rPr>
        <w:t>1. Przedmiot zamówienia:</w:t>
      </w:r>
      <w:r>
        <w:rPr>
          <w:rFonts w:ascii="Times New Roman" w:hAnsi="Times New Roman"/>
          <w:sz w:val="24"/>
          <w:szCs w:val="24"/>
        </w:rPr>
        <w:t xml:space="preserve"> Przedmiotem zamówienia jest odbiór i zagospodarowanie odpadów </w:t>
      </w:r>
      <w:r>
        <w:rPr>
          <w:rFonts w:ascii="Times New Roman" w:hAnsi="Times New Roman"/>
          <w:sz w:val="24"/>
          <w:szCs w:val="24"/>
        </w:rPr>
        <w:t>komunalnych w 2022 roku powstałych i zebranych od właścicieli nieruchomości zamieszkałych i niezamieszkałych.</w:t>
      </w:r>
    </w:p>
    <w:p w14:paraId="1CC58927" w14:textId="77777777" w:rsidR="0003675F" w:rsidRDefault="009C64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Rodzaj odpadów / frakcji odpadów stanowiących przedmiot zamówienia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7366"/>
      </w:tblGrid>
      <w:tr w:rsidR="0003675F" w14:paraId="12809811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B6B9E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C6D0E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RODZAJ ODPADU</w:t>
            </w:r>
          </w:p>
        </w:tc>
      </w:tr>
      <w:tr w:rsidR="0003675F" w14:paraId="26A2E014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67FD1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2653F" w14:textId="77777777" w:rsidR="0003675F" w:rsidRDefault="009C6439">
            <w:pPr>
              <w:suppressAutoHyphens w:val="0"/>
              <w:spacing w:after="107" w:line="360" w:lineRule="auto"/>
              <w:ind w:right="110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Pozostałości z segregacji (w tym popiół), </w:t>
            </w:r>
            <w:r>
              <w:rPr>
                <w:rFonts w:ascii="Times New Roman" w:hAnsi="Times New Roman"/>
                <w:sz w:val="24"/>
                <w:szCs w:val="24"/>
              </w:rPr>
              <w:t>niesegregowane (zmieszane) odpady komunalne: raz na miesiąc z budynków mieszkalnych jednorodzinnych, raz na tydzień z budynków wielolokalowych,</w:t>
            </w:r>
          </w:p>
        </w:tc>
      </w:tr>
      <w:tr w:rsidR="0003675F" w14:paraId="5D53DB69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B2FF6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BE241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Segregowane odpady komunalne obejmujące: szkło, tworzywa sztuczne, metale oraz opakowania wielomateriałowe, </w:t>
            </w:r>
            <w:r>
              <w:rPr>
                <w:rFonts w:ascii="Times New Roman" w:hAnsi="Times New Roman"/>
                <w:sz w:val="24"/>
                <w:szCs w:val="24"/>
              </w:rPr>
              <w:t>papier i makulaturę - z częstotliwością odbioru raz w miesiącu przez cały rok (w nieruchomościach wielolokalowych raz na tydzień),</w:t>
            </w:r>
          </w:p>
        </w:tc>
      </w:tr>
      <w:tr w:rsidR="0003675F" w14:paraId="63442E74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53876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40798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Bioodpady: raz na miesiąc z budynków mieszkalnych jednorodzinnych, raz na tydzień z budynków wielolokalowych,</w:t>
            </w:r>
          </w:p>
        </w:tc>
      </w:tr>
      <w:tr w:rsidR="0003675F" w14:paraId="5E313BC0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708FB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07428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Przeter</w:t>
            </w:r>
            <w:r>
              <w:rPr>
                <w:rFonts w:ascii="Times New Roman" w:hAnsi="Times New Roman"/>
                <w:sz w:val="24"/>
                <w:szCs w:val="24"/>
              </w:rPr>
              <w:t>minowane leki i chemikalia: będą odbierane  bezpośrednio od mieszkańców z nieruchomości do czasu uruchomienia Punktu Selektywnej Zbiórki Odpadów Komunalnych na terenie Gminy Szczawin Kościelny</w:t>
            </w:r>
          </w:p>
          <w:p w14:paraId="76D4D661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(zamawiający powiadomi wykonawcę z miesięcznym wyprzedzeniem o </w:t>
            </w:r>
            <w:r>
              <w:rPr>
                <w:rFonts w:ascii="Times New Roman" w:hAnsi="Times New Roman"/>
                <w:sz w:val="24"/>
                <w:szCs w:val="24"/>
              </w:rPr>
              <w:t>terminie uruchomienia PSZOK),</w:t>
            </w:r>
          </w:p>
        </w:tc>
      </w:tr>
      <w:tr w:rsidR="0003675F" w14:paraId="12372BAB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E1FF9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D6A85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Zużyte baterie i akumulatory: będą odbierane  bezpośrednio od mieszkańców z nieruchomości do czasu uruchomienia Punktu Selektywnej Zbiórki Odpadów Komunalnych na terenie Gminy Szczawin Kościelny</w:t>
            </w:r>
          </w:p>
          <w:p w14:paraId="46DC7311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(zamawiający </w:t>
            </w:r>
            <w:r>
              <w:rPr>
                <w:rFonts w:ascii="Times New Roman" w:hAnsi="Times New Roman"/>
                <w:sz w:val="24"/>
                <w:szCs w:val="24"/>
              </w:rPr>
              <w:t>powiadomi wykonawcę z miesięcznym wyprzedzeniem o terminie uruchomienia PSZOK),</w:t>
            </w:r>
          </w:p>
        </w:tc>
      </w:tr>
      <w:tr w:rsidR="0003675F" w14:paraId="5B5A9907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30673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B66FB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Zużyty sprzęt elektryczny i elektroniczny: będą odbierane  bezpośrednio od mieszkańców 2 razy w roku z nieruchomości, oraz z Punktu Selektywnej Zbiórki Odpadów Komunalnych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na terenie Gminy Szczawin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Kościelny po jego uruchomieniu (zamawiający powiadomi wykonawcę z miesięcznym wyprzedzeniem o terminie uruchomienia PSZOK),</w:t>
            </w:r>
          </w:p>
        </w:tc>
      </w:tr>
      <w:tr w:rsidR="0003675F" w14:paraId="33682ADB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D8652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6DD64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Meble i inne odpady wielkogabarytowe: będą odbierane  bezpośrednio od mieszkańców 2 razy w roku z nier</w:t>
            </w:r>
            <w:r>
              <w:rPr>
                <w:rFonts w:ascii="Times New Roman" w:hAnsi="Times New Roman"/>
                <w:sz w:val="24"/>
                <w:szCs w:val="24"/>
              </w:rPr>
              <w:t>uchomości, oraz z Punktu Selektywnej Zbiórki Odpadów Komunalnych na terenie Gminy Szczawin Kościelny po jego uruchomieniu (zamawiający powiadomi wykonawcę z miesięcznym wyprzedzeniem o terminie uruchomienia PSZOK),</w:t>
            </w:r>
          </w:p>
        </w:tc>
      </w:tr>
      <w:tr w:rsidR="0003675F" w14:paraId="66814F12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0F21E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54B94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Odpady budowlane i rozbiórkowe: będą </w:t>
            </w:r>
            <w:r>
              <w:rPr>
                <w:rFonts w:ascii="Times New Roman" w:hAnsi="Times New Roman"/>
                <w:sz w:val="24"/>
                <w:szCs w:val="24"/>
              </w:rPr>
              <w:t>oddawane w momencie wybudowania Punktu Selektywnej Zbiórki Odpadów Komunalnych na terenie Gminy Szczawin Kościelny,</w:t>
            </w:r>
          </w:p>
        </w:tc>
      </w:tr>
      <w:tr w:rsidR="0003675F" w14:paraId="404D1B8A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34B5F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F2938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Zużyte opony: będą odbierane  bezpośrednio od mieszkańców 2 razy w roku z nieruchomości, oraz z Punktu Selektywnej Zbiórki Odpadów Komun</w:t>
            </w:r>
            <w:r>
              <w:rPr>
                <w:rFonts w:ascii="Times New Roman" w:hAnsi="Times New Roman"/>
                <w:sz w:val="24"/>
                <w:szCs w:val="24"/>
              </w:rPr>
              <w:t>alnych na terenie Gminy Szczawin Kościelny po jego uruchomieniu (zamawiający powiadomi wykonawcę z miesięcznym wyprzedzeniem o terminie uruchomienia PSZOK),</w:t>
            </w:r>
          </w:p>
        </w:tc>
      </w:tr>
      <w:tr w:rsidR="0003675F" w14:paraId="3E80AED6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660EF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1AEEF" w14:textId="77777777" w:rsidR="0003675F" w:rsidRDefault="009C6439">
            <w:pPr>
              <w:spacing w:after="0" w:line="36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Skratki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będą odbierane bezpośrednio z oczyszczalni ścieków w Szczawinie Kościelnym – raz na </w:t>
            </w:r>
            <w:r>
              <w:rPr>
                <w:rFonts w:ascii="Times New Roman" w:hAnsi="Times New Roman"/>
                <w:sz w:val="24"/>
                <w:szCs w:val="24"/>
              </w:rPr>
              <w:t>rok</w:t>
            </w:r>
          </w:p>
        </w:tc>
      </w:tr>
    </w:tbl>
    <w:p w14:paraId="69C0216E" w14:textId="77777777" w:rsidR="0003675F" w:rsidRDefault="0003675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ACF7173" w14:textId="77777777" w:rsidR="0003675F" w:rsidRDefault="009C6439">
      <w:pPr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Wykonawca zobowiązany jest do odbioru odpadów komunalnych:</w:t>
      </w:r>
    </w:p>
    <w:p w14:paraId="533FFF40" w14:textId="77777777" w:rsidR="0003675F" w:rsidRDefault="009C6439">
      <w:pPr>
        <w:numPr>
          <w:ilvl w:val="0"/>
          <w:numId w:val="3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właścicieli nieruchomości zamieszkałych i niezamieszkałych,</w:t>
      </w:r>
    </w:p>
    <w:p w14:paraId="5930161C" w14:textId="77777777" w:rsidR="0003675F" w:rsidRDefault="0003675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4CD248A" w14:textId="77777777" w:rsidR="0003675F" w:rsidRDefault="009C6439">
      <w:pPr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Rodzaje urządzeń do gromadzenia odpadów:</w:t>
      </w:r>
    </w:p>
    <w:p w14:paraId="6CFF78FA" w14:textId="77777777" w:rsidR="0003675F" w:rsidRDefault="009C6439">
      <w:pPr>
        <w:numPr>
          <w:ilvl w:val="0"/>
          <w:numId w:val="4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worki lub pojemniki zgodnie z  Regulaminem Utrzymania Czystości i Porządku n</w:t>
      </w:r>
      <w:r>
        <w:rPr>
          <w:rFonts w:ascii="Times New Roman" w:hAnsi="Times New Roman"/>
          <w:sz w:val="24"/>
          <w:szCs w:val="24"/>
        </w:rPr>
        <w:t>a terenie Gminy Szczawin Kościelny. Worki lub pojemniki należy oznaczyć, opisem przeznaczenia oraz oznaczyć odpowiednimi kolorami w zależności od odpadu na jaki są przeznaczone.</w:t>
      </w:r>
    </w:p>
    <w:p w14:paraId="1FD10D87" w14:textId="77777777" w:rsidR="0003675F" w:rsidRDefault="009C6439">
      <w:pPr>
        <w:numPr>
          <w:ilvl w:val="0"/>
          <w:numId w:val="5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Odbieranie odpadów komunalnych z zabudowy jednorodzinnej.</w:t>
      </w:r>
    </w:p>
    <w:p w14:paraId="3200AD84" w14:textId="77777777" w:rsidR="0003675F" w:rsidRDefault="009C6439">
      <w:pPr>
        <w:numPr>
          <w:ilvl w:val="0"/>
          <w:numId w:val="6"/>
        </w:numPr>
        <w:spacing w:after="0" w:line="360" w:lineRule="auto"/>
        <w:ind w:left="180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Pozostałości po segregacji, niesegregowane (zmieszane) odpady komunalne będą odbierane z pojemników o pojemności 120 l lub 240 l. Obowiązkiem Wykonawcy będzie również zabranie dostawionych przy pojemnikach worków z pozostałościami z segregacji. Pojemniki l</w:t>
      </w:r>
      <w:r>
        <w:rPr>
          <w:rFonts w:ascii="Times New Roman" w:hAnsi="Times New Roman"/>
          <w:sz w:val="24"/>
          <w:szCs w:val="24"/>
        </w:rPr>
        <w:t>ub worki powinny być koloru czarnego, oznaczone napisem „Odpady komunalne” lub bez napisu.</w:t>
      </w:r>
    </w:p>
    <w:p w14:paraId="5F0D60A4" w14:textId="77777777" w:rsidR="0003675F" w:rsidRDefault="009C6439">
      <w:pPr>
        <w:numPr>
          <w:ilvl w:val="0"/>
          <w:numId w:val="6"/>
        </w:numPr>
        <w:spacing w:after="0" w:line="360" w:lineRule="auto"/>
        <w:ind w:left="180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Szkło odbierane będzie z worków. Worki  powinny być koloru zielonego, oznaczone napisem „Szkło”.</w:t>
      </w:r>
    </w:p>
    <w:p w14:paraId="1F415C8E" w14:textId="77777777" w:rsidR="0003675F" w:rsidRDefault="009C6439">
      <w:pPr>
        <w:numPr>
          <w:ilvl w:val="0"/>
          <w:numId w:val="6"/>
        </w:numPr>
        <w:spacing w:after="0" w:line="360" w:lineRule="auto"/>
        <w:ind w:left="180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Papier, tektura (makulatura), opakowania wielomateriałowe (opakowani</w:t>
      </w:r>
      <w:r>
        <w:rPr>
          <w:rFonts w:ascii="Times New Roman" w:hAnsi="Times New Roman"/>
          <w:sz w:val="24"/>
          <w:szCs w:val="24"/>
        </w:rPr>
        <w:t>a wykonane co najmniej z dwóch różnych materiałów, tak że nie można ich rozdzielić w sposób ręczny lub przy zastosowaniu prostych metod mechanicznych) będą odbierane w systemie workowym. Worki powinny być koloru niebieskiego, oznaczone napisem „Papier”</w:t>
      </w:r>
    </w:p>
    <w:p w14:paraId="2988796C" w14:textId="77777777" w:rsidR="0003675F" w:rsidRDefault="009C6439">
      <w:pPr>
        <w:numPr>
          <w:ilvl w:val="0"/>
          <w:numId w:val="6"/>
        </w:numPr>
        <w:spacing w:after="0" w:line="360" w:lineRule="auto"/>
        <w:ind w:left="180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Metale, tworzywa sztuczne, będą odbierane w systemie workowym. Worki powinny być koloru żółtego, oznaczone napisem „Metale i tworzywa sztuczne”. </w:t>
      </w:r>
    </w:p>
    <w:p w14:paraId="73A6E2CC" w14:textId="77777777" w:rsidR="0003675F" w:rsidRDefault="009C6439">
      <w:pPr>
        <w:numPr>
          <w:ilvl w:val="0"/>
          <w:numId w:val="6"/>
        </w:numPr>
        <w:spacing w:after="0" w:line="360" w:lineRule="auto"/>
        <w:ind w:left="180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Bioodpady (opakowania ulegające biodegradacji) będą odbierane w systemie workowym. Worki powinny być koloru br</w:t>
      </w:r>
      <w:r>
        <w:rPr>
          <w:rFonts w:ascii="Times New Roman" w:hAnsi="Times New Roman"/>
          <w:sz w:val="24"/>
          <w:szCs w:val="24"/>
        </w:rPr>
        <w:t>ązowego, oznaczone napisem „</w:t>
      </w:r>
      <w:proofErr w:type="spellStart"/>
      <w:r>
        <w:rPr>
          <w:rFonts w:ascii="Times New Roman" w:hAnsi="Times New Roman"/>
          <w:sz w:val="24"/>
          <w:szCs w:val="24"/>
        </w:rPr>
        <w:t>Bio</w:t>
      </w:r>
      <w:proofErr w:type="spellEnd"/>
      <w:r>
        <w:rPr>
          <w:rFonts w:ascii="Times New Roman" w:hAnsi="Times New Roman"/>
          <w:sz w:val="24"/>
          <w:szCs w:val="24"/>
        </w:rPr>
        <w:t>”.</w:t>
      </w:r>
    </w:p>
    <w:p w14:paraId="64579FA6" w14:textId="77777777" w:rsidR="0003675F" w:rsidRDefault="009C6439">
      <w:pPr>
        <w:numPr>
          <w:ilvl w:val="0"/>
          <w:numId w:val="5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Odbieranie odpadów komunalnych z zabudowy wielorodzinnej w pojemnikach o pojemności 120 l, 240 l, 1100 l, z podziałem na odpowiednie frakcje. Pojemniki lub worki powinny być odpowiedniego koloru, </w:t>
      </w:r>
      <w:proofErr w:type="spellStart"/>
      <w:r>
        <w:rPr>
          <w:rFonts w:ascii="Times New Roman" w:hAnsi="Times New Roman"/>
          <w:sz w:val="24"/>
          <w:szCs w:val="24"/>
        </w:rPr>
        <w:t>tj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109480BE" w14:textId="77777777" w:rsidR="0003675F" w:rsidRDefault="009C6439">
      <w:pPr>
        <w:numPr>
          <w:ilvl w:val="0"/>
          <w:numId w:val="7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na pozostało</w:t>
      </w:r>
      <w:r>
        <w:rPr>
          <w:rFonts w:ascii="Times New Roman" w:hAnsi="Times New Roman"/>
          <w:sz w:val="24"/>
          <w:szCs w:val="24"/>
        </w:rPr>
        <w:t>ści z segregacji, niesegregowane (zmieszane) odpady komunalne koloru  czarnego, oznaczone napisem „Odpady komunalne” lub bez napisu.</w:t>
      </w:r>
    </w:p>
    <w:p w14:paraId="2C1BBFE8" w14:textId="77777777" w:rsidR="0003675F" w:rsidRDefault="009C6439">
      <w:pPr>
        <w:numPr>
          <w:ilvl w:val="0"/>
          <w:numId w:val="7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Pojemniki lub worki na szkło  koloru zielonego, oznaczone napisem „Szkło”. </w:t>
      </w:r>
    </w:p>
    <w:p w14:paraId="3F9DFAAD" w14:textId="77777777" w:rsidR="0003675F" w:rsidRDefault="009C6439">
      <w:pPr>
        <w:numPr>
          <w:ilvl w:val="0"/>
          <w:numId w:val="7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lub worki na papier, tekturę (makulat</w:t>
      </w:r>
      <w:r>
        <w:rPr>
          <w:rFonts w:ascii="Times New Roman" w:hAnsi="Times New Roman"/>
          <w:sz w:val="24"/>
          <w:szCs w:val="24"/>
        </w:rPr>
        <w:t>urę), opakowania wielomateriałowe (opakowania wykonane co najmniej z dwóch różnych materiałów, tak że nie można ich rozdzielić w sposób ręczny lub przy zastosowaniu prostych metod mechanicznych), koloru niebieskiego, oznaczone napisem „Papier”.</w:t>
      </w:r>
    </w:p>
    <w:p w14:paraId="2AA69F0F" w14:textId="77777777" w:rsidR="0003675F" w:rsidRDefault="009C6439">
      <w:pPr>
        <w:numPr>
          <w:ilvl w:val="0"/>
          <w:numId w:val="7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l</w:t>
      </w:r>
      <w:r>
        <w:rPr>
          <w:rFonts w:ascii="Times New Roman" w:hAnsi="Times New Roman"/>
          <w:sz w:val="24"/>
          <w:szCs w:val="24"/>
        </w:rPr>
        <w:t xml:space="preserve">ub worki na metale, tworzywa sztuczne, koloru żółtego, oznaczone napisem „Metale i tworzywa sztuczne”. </w:t>
      </w:r>
    </w:p>
    <w:p w14:paraId="5530BE9E" w14:textId="77777777" w:rsidR="0003675F" w:rsidRDefault="009C6439">
      <w:pPr>
        <w:numPr>
          <w:ilvl w:val="0"/>
          <w:numId w:val="7"/>
        </w:numPr>
        <w:spacing w:after="0" w:line="36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Pojemniki lub worki na bioodpady (opakowania ulegające biodegradacji) koloru brązowego, oznaczone napisem „</w:t>
      </w:r>
      <w:proofErr w:type="spellStart"/>
      <w:r>
        <w:rPr>
          <w:rFonts w:ascii="Times New Roman" w:hAnsi="Times New Roman"/>
          <w:sz w:val="24"/>
          <w:szCs w:val="24"/>
        </w:rPr>
        <w:t>Bio</w:t>
      </w:r>
      <w:proofErr w:type="spellEnd"/>
      <w:r>
        <w:rPr>
          <w:rFonts w:ascii="Times New Roman" w:hAnsi="Times New Roman"/>
          <w:sz w:val="24"/>
          <w:szCs w:val="24"/>
        </w:rPr>
        <w:t>”.</w:t>
      </w:r>
    </w:p>
    <w:p w14:paraId="4A0D87C4" w14:textId="77777777" w:rsidR="0003675F" w:rsidRDefault="0003675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41E5847" w14:textId="77777777" w:rsidR="0003675F" w:rsidRDefault="009C6439">
      <w:pPr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Wykonawca w ramach zaoferowanej c</w:t>
      </w:r>
      <w:r>
        <w:rPr>
          <w:rFonts w:ascii="Times New Roman" w:hAnsi="Times New Roman"/>
          <w:sz w:val="24"/>
          <w:szCs w:val="24"/>
        </w:rPr>
        <w:t>eny zobowiązany jest do:</w:t>
      </w:r>
    </w:p>
    <w:p w14:paraId="1B2D48C1" w14:textId="77777777" w:rsidR="0003675F" w:rsidRDefault="009C6439">
      <w:pPr>
        <w:numPr>
          <w:ilvl w:val="0"/>
          <w:numId w:val="8"/>
        </w:numPr>
        <w:spacing w:after="0" w:line="36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zaopatrzenia nieodpłatnego właścicieli nieruchomości lub zarządców nieruchomości w odpowiednie pojemniki na odpady </w:t>
      </w:r>
      <w:r>
        <w:rPr>
          <w:rFonts w:ascii="Times New Roman" w:hAnsi="Times New Roman"/>
          <w:bCs/>
          <w:sz w:val="24"/>
          <w:szCs w:val="24"/>
        </w:rPr>
        <w:t>na czas trwania umowy</w:t>
      </w:r>
      <w:r>
        <w:rPr>
          <w:rFonts w:ascii="Times New Roman" w:hAnsi="Times New Roman"/>
          <w:sz w:val="24"/>
          <w:szCs w:val="24"/>
        </w:rPr>
        <w:t xml:space="preserve">, o pojemnościach </w:t>
      </w:r>
      <w:r>
        <w:rPr>
          <w:rFonts w:ascii="Times New Roman" w:hAnsi="Times New Roman"/>
          <w:sz w:val="24"/>
          <w:szCs w:val="24"/>
        </w:rPr>
        <w:lastRenderedPageBreak/>
        <w:t>wskazanych w Regulaminie Utrzymania Czystości i Porządku na Terenie Gminy Szc</w:t>
      </w:r>
      <w:r>
        <w:rPr>
          <w:rFonts w:ascii="Times New Roman" w:hAnsi="Times New Roman"/>
          <w:sz w:val="24"/>
          <w:szCs w:val="24"/>
        </w:rPr>
        <w:t>zawin Kościelny</w:t>
      </w:r>
    </w:p>
    <w:p w14:paraId="334CC6FE" w14:textId="77777777" w:rsidR="0003675F" w:rsidRDefault="009C6439">
      <w:pPr>
        <w:numPr>
          <w:ilvl w:val="0"/>
          <w:numId w:val="8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dostarczania nieodpłatnie właścicielom nieruchomości lub zarządców nieruchomości odpowiednich worków do selektywnej zbiórki odpadów. Wykonawca przy każdorazowym odbiorze odpadów pozostawi worki w ilości co najmniej odpowiadającej ilości ode</w:t>
      </w:r>
      <w:r>
        <w:rPr>
          <w:rFonts w:ascii="Times New Roman" w:hAnsi="Times New Roman"/>
          <w:sz w:val="24"/>
          <w:szCs w:val="24"/>
        </w:rPr>
        <w:t xml:space="preserve">branych worków, </w:t>
      </w:r>
    </w:p>
    <w:p w14:paraId="237ABE90" w14:textId="77777777" w:rsidR="0003675F" w:rsidRDefault="009C6439">
      <w:pPr>
        <w:numPr>
          <w:ilvl w:val="0"/>
          <w:numId w:val="8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realizacji reklamacji (nieodebranie z nieruchomości odpadów zgodnie z harmonogramem, niedostarczenie pojemników na odpady zmieszane, niedostarczenie worków na odpady segregowane itp.) w przeciągu 3 dni od otrzymania zawiadomienia e-mailem </w:t>
      </w:r>
      <w:r>
        <w:rPr>
          <w:rFonts w:ascii="Times New Roman" w:hAnsi="Times New Roman"/>
          <w:sz w:val="24"/>
          <w:szCs w:val="24"/>
        </w:rPr>
        <w:t>lub telefonicznie od Zamawiającego. Wykonanie reklamacji należy niezwłocznie potwierdzić e-mailem lub telefonicznie na adres Zamawiającego,</w:t>
      </w:r>
    </w:p>
    <w:p w14:paraId="36ED6E4F" w14:textId="77777777" w:rsidR="0003675F" w:rsidRDefault="009C6439">
      <w:pPr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zobowiązuje się do przyjęcia odpadów komunalnych, ważenia i zachowania segregacji wg przyjętego Regulami</w:t>
      </w:r>
      <w:r>
        <w:rPr>
          <w:rFonts w:ascii="Times New Roman" w:hAnsi="Times New Roman"/>
          <w:sz w:val="24"/>
          <w:szCs w:val="24"/>
        </w:rPr>
        <w:t>nu Utrzymania Porządku i Czystości w Gminie Szczawin Kościelny.</w:t>
      </w:r>
    </w:p>
    <w:p w14:paraId="4DAD97ED" w14:textId="77777777" w:rsidR="0003675F" w:rsidRDefault="009C6439">
      <w:pPr>
        <w:spacing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 Częstotliwość odbierania odpadów z uwzględnieniem podziału na zabudowę wielorodzinną i jednorodzinną zgodnie z Regulaminem Utrzymania Czystości i Porządku na Terenie Gminy </w:t>
      </w:r>
      <w:r>
        <w:rPr>
          <w:rFonts w:ascii="Times New Roman" w:hAnsi="Times New Roman"/>
          <w:sz w:val="24"/>
          <w:szCs w:val="24"/>
        </w:rPr>
        <w:t>Szczawin Kościelny:</w:t>
      </w:r>
    </w:p>
    <w:p w14:paraId="17AA4707" w14:textId="77777777" w:rsidR="0003675F" w:rsidRDefault="009C6439">
      <w:pPr>
        <w:numPr>
          <w:ilvl w:val="0"/>
          <w:numId w:val="9"/>
        </w:numPr>
        <w:spacing w:after="0" w:line="360" w:lineRule="auto"/>
        <w:ind w:left="100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zabudowie jednorodzinnej:</w:t>
      </w:r>
    </w:p>
    <w:p w14:paraId="7A73888B" w14:textId="77777777" w:rsidR="0003675F" w:rsidRDefault="009C6439">
      <w:pPr>
        <w:numPr>
          <w:ilvl w:val="0"/>
          <w:numId w:val="10"/>
        </w:numPr>
        <w:spacing w:after="0" w:line="360" w:lineRule="auto"/>
        <w:ind w:left="136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pozostałości z segregacji, niesegregowane (zmieszane) odpady komunalne raz na miesiąc,</w:t>
      </w:r>
    </w:p>
    <w:p w14:paraId="3D4A34C2" w14:textId="77777777" w:rsidR="0003675F" w:rsidRDefault="009C6439">
      <w:pPr>
        <w:numPr>
          <w:ilvl w:val="0"/>
          <w:numId w:val="10"/>
        </w:numPr>
        <w:spacing w:after="0" w:line="360" w:lineRule="auto"/>
        <w:ind w:left="136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bioodpady (opakowania ulegające biodegradacji) raz na miesiąc,</w:t>
      </w:r>
    </w:p>
    <w:p w14:paraId="62D6BE7B" w14:textId="77777777" w:rsidR="0003675F" w:rsidRDefault="009C6439">
      <w:pPr>
        <w:numPr>
          <w:ilvl w:val="0"/>
          <w:numId w:val="10"/>
        </w:numPr>
        <w:spacing w:after="0" w:line="360" w:lineRule="auto"/>
        <w:ind w:left="136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selektywnie zebrane raz na miesiąc, </w:t>
      </w:r>
    </w:p>
    <w:p w14:paraId="635663E0" w14:textId="77777777" w:rsidR="0003675F" w:rsidRDefault="009C6439">
      <w:pPr>
        <w:spacing w:line="360" w:lineRule="auto"/>
        <w:ind w:left="13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czym odbiór odpa</w:t>
      </w:r>
      <w:r>
        <w:rPr>
          <w:rFonts w:ascii="Times New Roman" w:hAnsi="Times New Roman"/>
          <w:sz w:val="24"/>
          <w:szCs w:val="24"/>
        </w:rPr>
        <w:t>dów następuje od poniedziałku do soboty w godzinach od 6:00 do 22:00,</w:t>
      </w:r>
    </w:p>
    <w:p w14:paraId="0442777F" w14:textId="77777777" w:rsidR="0003675F" w:rsidRDefault="009C6439">
      <w:pPr>
        <w:numPr>
          <w:ilvl w:val="0"/>
          <w:numId w:val="9"/>
        </w:numPr>
        <w:spacing w:after="0" w:line="360" w:lineRule="auto"/>
        <w:ind w:left="100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zabudowie wielorodzinnej:</w:t>
      </w:r>
    </w:p>
    <w:p w14:paraId="04EF04ED" w14:textId="77777777" w:rsidR="0003675F" w:rsidRDefault="009C6439">
      <w:pPr>
        <w:numPr>
          <w:ilvl w:val="0"/>
          <w:numId w:val="10"/>
        </w:numPr>
        <w:spacing w:after="0" w:line="360" w:lineRule="auto"/>
        <w:ind w:left="136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bioodpady (opakowania ulegające biodegradacji) raz na tydzień,</w:t>
      </w:r>
    </w:p>
    <w:p w14:paraId="609CBE01" w14:textId="77777777" w:rsidR="0003675F" w:rsidRDefault="009C6439">
      <w:pPr>
        <w:numPr>
          <w:ilvl w:val="0"/>
          <w:numId w:val="10"/>
        </w:numPr>
        <w:spacing w:after="0" w:line="360" w:lineRule="auto"/>
        <w:ind w:left="136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pozostałości z segregacji, niesegregowane (zmieszane) raz na tydzień,</w:t>
      </w:r>
    </w:p>
    <w:p w14:paraId="78321842" w14:textId="77777777" w:rsidR="0003675F" w:rsidRDefault="009C6439">
      <w:pPr>
        <w:numPr>
          <w:ilvl w:val="0"/>
          <w:numId w:val="10"/>
        </w:numPr>
        <w:spacing w:after="0" w:line="360" w:lineRule="auto"/>
        <w:ind w:left="136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selektywnie zebrane raz n</w:t>
      </w:r>
      <w:r>
        <w:rPr>
          <w:rFonts w:ascii="Times New Roman" w:hAnsi="Times New Roman"/>
          <w:sz w:val="24"/>
          <w:szCs w:val="24"/>
        </w:rPr>
        <w:t>a tydzień,</w:t>
      </w:r>
    </w:p>
    <w:p w14:paraId="34D98B65" w14:textId="77777777" w:rsidR="0003675F" w:rsidRDefault="009C6439">
      <w:pPr>
        <w:spacing w:line="360" w:lineRule="auto"/>
        <w:ind w:left="13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czym odbiór odpadów następuje od poniedziałku do soboty w godzinach od 6:00 do 22:00,</w:t>
      </w:r>
    </w:p>
    <w:p w14:paraId="18C57F6E" w14:textId="77777777" w:rsidR="0003675F" w:rsidRDefault="009C6439">
      <w:pPr>
        <w:numPr>
          <w:ilvl w:val="0"/>
          <w:numId w:val="9"/>
        </w:numPr>
        <w:spacing w:after="0" w:line="360" w:lineRule="auto"/>
        <w:ind w:left="100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 obiektach prowadzących działalność w zakresie produkcji i obrotu żywnością lub działalność gastronomiczną </w:t>
      </w:r>
    </w:p>
    <w:p w14:paraId="6BB65B5A" w14:textId="77777777" w:rsidR="0003675F" w:rsidRDefault="009C6439">
      <w:pPr>
        <w:numPr>
          <w:ilvl w:val="0"/>
          <w:numId w:val="10"/>
        </w:numPr>
        <w:spacing w:after="0" w:line="360" w:lineRule="auto"/>
        <w:ind w:left="136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wszystkie rodzaje odpadów raz na miesiąc,</w:t>
      </w:r>
    </w:p>
    <w:p w14:paraId="4DDB74F8" w14:textId="77777777" w:rsidR="0003675F" w:rsidRDefault="009C6439">
      <w:pPr>
        <w:spacing w:line="360" w:lineRule="auto"/>
        <w:ind w:left="13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</w:t>
      </w:r>
      <w:r>
        <w:rPr>
          <w:rFonts w:ascii="Times New Roman" w:hAnsi="Times New Roman"/>
          <w:sz w:val="24"/>
          <w:szCs w:val="24"/>
        </w:rPr>
        <w:t>y czym odbiór odpadów następuje od poniedziałku do soboty w godzinach od 6:00 do 22:00,</w:t>
      </w:r>
    </w:p>
    <w:p w14:paraId="77232FDF" w14:textId="77777777" w:rsidR="0003675F" w:rsidRDefault="0003675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1BF07FCA" w14:textId="77777777" w:rsidR="0003675F" w:rsidRDefault="009C643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III. OBOWIĄZKI WYKONAWCY:</w:t>
      </w:r>
    </w:p>
    <w:p w14:paraId="746332EF" w14:textId="77777777" w:rsidR="0003675F" w:rsidRDefault="009C6439">
      <w:pPr>
        <w:numPr>
          <w:ilvl w:val="0"/>
          <w:numId w:val="11"/>
        </w:numPr>
        <w:tabs>
          <w:tab w:val="left" w:pos="360"/>
        </w:tabs>
        <w:spacing w:after="0" w:line="360" w:lineRule="auto"/>
        <w:ind w:left="357" w:hanging="357"/>
        <w:jc w:val="both"/>
        <w:textAlignment w:val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Wymogi dotyczące przekazywania odebranych niesegregowanych (zmieszanych) odpadów komunalnych, bioodpadów oraz pozostałości z segregacji przez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naczonych do składowania do instalacji komunalnych: </w:t>
      </w:r>
    </w:p>
    <w:p w14:paraId="1CA5F0C4" w14:textId="77777777" w:rsidR="0003675F" w:rsidRDefault="009C6439">
      <w:pPr>
        <w:pStyle w:val="Akapitzlist"/>
        <w:numPr>
          <w:ilvl w:val="1"/>
          <w:numId w:val="11"/>
        </w:numPr>
        <w:tabs>
          <w:tab w:val="left" w:pos="-6840"/>
        </w:tabs>
        <w:spacing w:after="0" w:line="360" w:lineRule="auto"/>
        <w:jc w:val="both"/>
        <w:textAlignment w:val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Wykonawca jest zobowiązany do przekazywania odebranych od właścicieli nieruchomości zamieszkałych i niezamieszkałych niesegregowanych (zmieszanych) odpadów komunalnych do instalacji komunalnej lub, w </w:t>
      </w:r>
      <w:r>
        <w:rPr>
          <w:rFonts w:ascii="Times New Roman" w:hAnsi="Times New Roman"/>
          <w:bCs/>
          <w:color w:val="000000"/>
          <w:sz w:val="24"/>
          <w:szCs w:val="24"/>
        </w:rPr>
        <w:t>przypadku awarii tej instalacji do innej instalacji komunalnej z uwzględnieniem art. 20 ustawy z dnia 14 grudnia 2012 r. o odpadach (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t.j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>. Dz.U. z 2019 poz. 701 ze zm.).</w:t>
      </w:r>
    </w:p>
    <w:p w14:paraId="25123F16" w14:textId="77777777" w:rsidR="0003675F" w:rsidRDefault="009C6439">
      <w:pPr>
        <w:pStyle w:val="Akapitzlist"/>
        <w:numPr>
          <w:ilvl w:val="1"/>
          <w:numId w:val="11"/>
        </w:numPr>
        <w:tabs>
          <w:tab w:val="left" w:pos="-6840"/>
        </w:tabs>
        <w:spacing w:after="0" w:line="360" w:lineRule="auto"/>
        <w:jc w:val="both"/>
        <w:textAlignment w:val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Wykonawca zobowiązany jest do przekazywania selektywnie zebranych odpadów komunalnych d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o instalacji odzysku i unieszkodliwiania odpadów, zgodnie z hierarchią postępowania z odpadami, o której mowa w art. 17 ustawy z dnia 14 grudnia 2012 r. o odpadach. </w:t>
      </w:r>
    </w:p>
    <w:p w14:paraId="480AE517" w14:textId="77777777" w:rsidR="0003675F" w:rsidRDefault="009C6439">
      <w:pPr>
        <w:pStyle w:val="Akapitzlist"/>
        <w:numPr>
          <w:ilvl w:val="1"/>
          <w:numId w:val="11"/>
        </w:numPr>
        <w:tabs>
          <w:tab w:val="left" w:pos="-6840"/>
        </w:tabs>
        <w:spacing w:after="0" w:line="360" w:lineRule="auto"/>
        <w:jc w:val="both"/>
        <w:textAlignment w:val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Wykonawca zapewni oraz wskaże w formularzu ofertowym Zamawiającemu instalacje, do których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będą przekazywane odpady komunalne odebrane od właścicieli nieruchomości, na których zamieszkują mieszkańcy zgodnie z art. 6d ust. 4 pkt 5 ustawy o utrzymaniu czystości i porządku w gminach. </w:t>
      </w:r>
    </w:p>
    <w:p w14:paraId="650382BD" w14:textId="77777777" w:rsidR="0003675F" w:rsidRDefault="009C6439">
      <w:pPr>
        <w:pStyle w:val="Akapitzlist"/>
        <w:numPr>
          <w:ilvl w:val="1"/>
          <w:numId w:val="11"/>
        </w:numPr>
        <w:tabs>
          <w:tab w:val="left" w:pos="-6840"/>
        </w:tabs>
        <w:spacing w:after="0" w:line="360" w:lineRule="auto"/>
        <w:jc w:val="both"/>
        <w:textAlignment w:val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Wykonanie przedmiotu umowy, zapewniające minimalną uciążliwość d</w:t>
      </w:r>
      <w:r>
        <w:rPr>
          <w:rFonts w:ascii="Times New Roman" w:hAnsi="Times New Roman"/>
          <w:bCs/>
          <w:color w:val="000000"/>
          <w:sz w:val="24"/>
          <w:szCs w:val="24"/>
        </w:rPr>
        <w:t>la właścicieli nieruchomości z terenu gminy.</w:t>
      </w:r>
    </w:p>
    <w:p w14:paraId="52BB6F44" w14:textId="77777777" w:rsidR="0003675F" w:rsidRDefault="0003675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BA85F0A" w14:textId="77777777" w:rsidR="0003675F" w:rsidRDefault="009C6439">
      <w:pPr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2. Rodzaje odpadów komunalnych selektywnie odbieranych od właścicieli nieruchomości </w:t>
      </w:r>
    </w:p>
    <w:p w14:paraId="0552EC96" w14:textId="77777777" w:rsidR="0003675F" w:rsidRDefault="009C6439">
      <w:pPr>
        <w:spacing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Wykonawca zobowiązany jest do odbioru i zagospodarowania selektywnie zbieranych odpadów komunalnych:</w:t>
      </w:r>
    </w:p>
    <w:p w14:paraId="594AE3F9" w14:textId="77777777" w:rsidR="0003675F" w:rsidRDefault="009C6439">
      <w:pPr>
        <w:numPr>
          <w:ilvl w:val="0"/>
          <w:numId w:val="12"/>
        </w:numPr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papier, tektura (maku</w:t>
      </w:r>
      <w:r>
        <w:rPr>
          <w:rFonts w:ascii="Times New Roman" w:hAnsi="Times New Roman"/>
          <w:sz w:val="24"/>
          <w:szCs w:val="24"/>
        </w:rPr>
        <w:t>latura),</w:t>
      </w:r>
    </w:p>
    <w:p w14:paraId="2918AB1D" w14:textId="77777777" w:rsidR="0003675F" w:rsidRDefault="009C6439">
      <w:pPr>
        <w:numPr>
          <w:ilvl w:val="0"/>
          <w:numId w:val="12"/>
        </w:numPr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szkło,</w:t>
      </w:r>
    </w:p>
    <w:p w14:paraId="32694157" w14:textId="77777777" w:rsidR="0003675F" w:rsidRDefault="009C6439">
      <w:pPr>
        <w:numPr>
          <w:ilvl w:val="0"/>
          <w:numId w:val="12"/>
        </w:numPr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metale, tworzywa sztuczne i opakowania wielomateriałowe (opakowania wykonane co najmniej z dwóch różnych materiałów, tak że nie można ich rozdzielić w sposób ręczny lub przy zastosowaniu prostych metod mechanicznych),</w:t>
      </w:r>
    </w:p>
    <w:p w14:paraId="0AFC7D3A" w14:textId="77777777" w:rsidR="0003675F" w:rsidRDefault="009C6439">
      <w:pPr>
        <w:numPr>
          <w:ilvl w:val="0"/>
          <w:numId w:val="12"/>
        </w:numPr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bioodpady i opakowania</w:t>
      </w:r>
      <w:r>
        <w:rPr>
          <w:rFonts w:ascii="Times New Roman" w:hAnsi="Times New Roman"/>
          <w:sz w:val="24"/>
          <w:szCs w:val="24"/>
        </w:rPr>
        <w:t xml:space="preserve"> ulegające biodegradacji (odpady, które ulegają rozkładowi tlenowemu lub beztlenowemu przy udziale mikroorganizmów),</w:t>
      </w:r>
    </w:p>
    <w:p w14:paraId="135CCCA6" w14:textId="77777777" w:rsidR="0003675F" w:rsidRDefault="0003675F">
      <w:pPr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6A23C715" w14:textId="77777777" w:rsidR="0003675F" w:rsidRDefault="009C6439">
      <w:pPr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Selektywna zbiórka odpadów prowadzona będzie w systemie pojemnikowym lub workowym z podziałem na:</w:t>
      </w:r>
    </w:p>
    <w:p w14:paraId="7999551B" w14:textId="77777777" w:rsidR="0003675F" w:rsidRDefault="009C6439">
      <w:pPr>
        <w:pStyle w:val="Akapitzlist"/>
        <w:widowControl w:val="0"/>
        <w:numPr>
          <w:ilvl w:val="1"/>
          <w:numId w:val="12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papier, tekturę (makulatura), </w:t>
      </w:r>
    </w:p>
    <w:p w14:paraId="0A62DCE8" w14:textId="77777777" w:rsidR="0003675F" w:rsidRDefault="009C6439">
      <w:pPr>
        <w:pStyle w:val="Akapitzlist"/>
        <w:widowControl w:val="0"/>
        <w:numPr>
          <w:ilvl w:val="1"/>
          <w:numId w:val="12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metale, t</w:t>
      </w:r>
      <w:r>
        <w:rPr>
          <w:rFonts w:ascii="Times New Roman" w:hAnsi="Times New Roman"/>
          <w:sz w:val="24"/>
          <w:szCs w:val="24"/>
        </w:rPr>
        <w:t>worzywa sztuczne i opakowania wielomateriałowe (opakowania wykonane co najmniej z dwóch różnych materiałów, tak że nie można ich rozdzielić w sposób ręczny lub przy zastosowaniu prostych metod mechanicznych),</w:t>
      </w:r>
    </w:p>
    <w:p w14:paraId="0DC15992" w14:textId="77777777" w:rsidR="0003675F" w:rsidRDefault="009C6439">
      <w:pPr>
        <w:pStyle w:val="Akapitzlist"/>
        <w:widowControl w:val="0"/>
        <w:numPr>
          <w:ilvl w:val="1"/>
          <w:numId w:val="12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szkło,</w:t>
      </w:r>
    </w:p>
    <w:p w14:paraId="4D95ECBC" w14:textId="77777777" w:rsidR="0003675F" w:rsidRDefault="009C6439">
      <w:pPr>
        <w:numPr>
          <w:ilvl w:val="1"/>
          <w:numId w:val="12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bioodpady (opakowania ulegające </w:t>
      </w:r>
      <w:r>
        <w:rPr>
          <w:rFonts w:ascii="Times New Roman" w:hAnsi="Times New Roman"/>
          <w:sz w:val="24"/>
          <w:szCs w:val="24"/>
        </w:rPr>
        <w:t>biodegradacji),</w:t>
      </w:r>
    </w:p>
    <w:p w14:paraId="0BA7D911" w14:textId="77777777" w:rsidR="0003675F" w:rsidRDefault="009C6439">
      <w:pPr>
        <w:numPr>
          <w:ilvl w:val="1"/>
          <w:numId w:val="12"/>
        </w:numPr>
        <w:spacing w:after="0" w:line="360" w:lineRule="auto"/>
        <w:jc w:val="both"/>
        <w:textAlignment w:val="auto"/>
      </w:pPr>
      <w:r>
        <w:rPr>
          <w:rFonts w:ascii="Times New Roman" w:hAnsi="Times New Roman"/>
          <w:color w:val="000000"/>
          <w:sz w:val="24"/>
          <w:szCs w:val="24"/>
        </w:rPr>
        <w:t>pozostałe odpady komunalne niesegregowane (zmieszane) niedające się wyselekcjonować, w tym popiół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413F22D0" w14:textId="77777777" w:rsidR="0003675F" w:rsidRDefault="0003675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E2763E6" w14:textId="77777777" w:rsidR="0003675F" w:rsidRDefault="009C6439">
      <w:pPr>
        <w:pStyle w:val="Nagwek2"/>
        <w:spacing w:after="0" w:line="360" w:lineRule="auto"/>
        <w:ind w:left="284"/>
        <w:rPr>
          <w:b w:val="0"/>
        </w:rPr>
      </w:pPr>
      <w:r>
        <w:rPr>
          <w:b w:val="0"/>
        </w:rPr>
        <w:t xml:space="preserve"> 2) Odbiór odpadów z terenów zamieszkałych:</w:t>
      </w:r>
    </w:p>
    <w:p w14:paraId="38303C55" w14:textId="77777777" w:rsidR="0003675F" w:rsidRDefault="009C6439">
      <w:pPr>
        <w:pStyle w:val="Nagwek2"/>
        <w:numPr>
          <w:ilvl w:val="0"/>
          <w:numId w:val="13"/>
        </w:numPr>
        <w:spacing w:after="0" w:line="360" w:lineRule="auto"/>
        <w:textAlignment w:val="auto"/>
      </w:pPr>
      <w:r>
        <w:rPr>
          <w:b w:val="0"/>
        </w:rPr>
        <w:t xml:space="preserve">zgodnie z § 11 Regulaminu Utrzymania Czystości i Porządku na Terenie Gminy Szczawin Kościelny, </w:t>
      </w:r>
      <w:r>
        <w:rPr>
          <w:b w:val="0"/>
        </w:rPr>
        <w:t>stanowiącego załącznik do uchwały Nr XVII/85/19 Rady Gminy Szczawin Kościelny z dnia 09.12.2019 r. w sprawie uchwalenia Regulaminu Utrzymania Czystości i Porządku na Terenie Gminy Szczawin Kościelny</w:t>
      </w:r>
    </w:p>
    <w:p w14:paraId="2D875130" w14:textId="77777777" w:rsidR="0003675F" w:rsidRDefault="0003675F">
      <w:pPr>
        <w:pStyle w:val="Nagwek2"/>
        <w:spacing w:after="0" w:line="360" w:lineRule="auto"/>
        <w:rPr>
          <w:color w:val="000000"/>
        </w:rPr>
      </w:pPr>
    </w:p>
    <w:p w14:paraId="3B425CC7" w14:textId="77777777" w:rsidR="0003675F" w:rsidRDefault="009C643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Standard sanitarny wykonywania usług oraz ochrony śro</w:t>
      </w:r>
      <w:r>
        <w:rPr>
          <w:rFonts w:ascii="Times New Roman" w:hAnsi="Times New Roman"/>
          <w:b/>
          <w:sz w:val="24"/>
          <w:szCs w:val="24"/>
        </w:rPr>
        <w:t>dowiska:</w:t>
      </w:r>
    </w:p>
    <w:p w14:paraId="7BEE1CED" w14:textId="77777777" w:rsidR="0003675F" w:rsidRDefault="0003675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8D899BE" w14:textId="77777777" w:rsidR="0003675F" w:rsidRDefault="009C6439">
      <w:pPr>
        <w:numPr>
          <w:ilvl w:val="0"/>
          <w:numId w:val="14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 zamówienia Wykonawca zobowiązany jest wykonywać zgodnie z przepisami prawa ochrony środowiska oraz przepisami sanitarnymi. </w:t>
      </w:r>
    </w:p>
    <w:p w14:paraId="288F12B9" w14:textId="77777777" w:rsidR="0003675F" w:rsidRDefault="009C6439">
      <w:pPr>
        <w:numPr>
          <w:ilvl w:val="0"/>
          <w:numId w:val="14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Podczas realizacji przedmiotu zamówienia Wykonawca zobowiązuje się do porządkowania terenu </w:t>
      </w:r>
      <w:r>
        <w:rPr>
          <w:rFonts w:ascii="Times New Roman" w:hAnsi="Times New Roman"/>
          <w:sz w:val="24"/>
          <w:szCs w:val="24"/>
        </w:rPr>
        <w:t>zanieczyszczonego odpadami i innymi zanieczyszczeniami wysypanymi z pojemników, kontenerów i pojazdów w trakcie realizacji usługi wywozu.</w:t>
      </w:r>
    </w:p>
    <w:p w14:paraId="13CE1110" w14:textId="77777777" w:rsidR="0003675F" w:rsidRDefault="009C6439">
      <w:pPr>
        <w:numPr>
          <w:ilvl w:val="0"/>
          <w:numId w:val="14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Wykonawca ponosi całkowitą odpowiedzialność za prawidłowe gospodarowanie odebranymi odpadami zgodnie z przepisami obow</w:t>
      </w:r>
      <w:r>
        <w:rPr>
          <w:rFonts w:ascii="Times New Roman" w:hAnsi="Times New Roman"/>
          <w:sz w:val="24"/>
          <w:szCs w:val="24"/>
        </w:rPr>
        <w:t xml:space="preserve">iązującymi w tym zakresie. Dotyczy to m.in. ewentualnego przeładunku odpadów, transportu odpadów, spraw </w:t>
      </w:r>
      <w:proofErr w:type="spellStart"/>
      <w:r>
        <w:rPr>
          <w:rFonts w:ascii="Times New Roman" w:hAnsi="Times New Roman"/>
          <w:sz w:val="24"/>
          <w:szCs w:val="24"/>
        </w:rPr>
        <w:t>formalno</w:t>
      </w:r>
      <w:proofErr w:type="spellEnd"/>
      <w:r>
        <w:rPr>
          <w:rFonts w:ascii="Times New Roman" w:hAnsi="Times New Roman"/>
          <w:sz w:val="24"/>
          <w:szCs w:val="24"/>
        </w:rPr>
        <w:t xml:space="preserve"> - prawnych związanych z odbieraniem i dostarczaniem odpadów uprawnionemu przedsiębiorcy prowadzącemu działalność w zakresie odzysku lub unieszk</w:t>
      </w:r>
      <w:r>
        <w:rPr>
          <w:rFonts w:ascii="Times New Roman" w:hAnsi="Times New Roman"/>
          <w:sz w:val="24"/>
          <w:szCs w:val="24"/>
        </w:rPr>
        <w:t>odliwiania odpadów komunalnych.</w:t>
      </w:r>
    </w:p>
    <w:p w14:paraId="63713BB9" w14:textId="77777777" w:rsidR="0003675F" w:rsidRDefault="009C6439">
      <w:pPr>
        <w:numPr>
          <w:ilvl w:val="0"/>
          <w:numId w:val="14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Wykonawcę obowiązuje:</w:t>
      </w:r>
    </w:p>
    <w:p w14:paraId="0A0D08CB" w14:textId="77777777" w:rsidR="0003675F" w:rsidRDefault="009C6439">
      <w:pPr>
        <w:numPr>
          <w:ilvl w:val="0"/>
          <w:numId w:val="15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zakaz mieszania selektywnie zebranych odpadów komunalnych ze zmieszanymi odpadami komunalnymi odbieranymi od właścicieli nieruchomości,</w:t>
      </w:r>
    </w:p>
    <w:p w14:paraId="31170C65" w14:textId="77777777" w:rsidR="0003675F" w:rsidRDefault="009C6439">
      <w:pPr>
        <w:numPr>
          <w:ilvl w:val="0"/>
          <w:numId w:val="15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zakaz mieszania ze sobą poszczególnych frakcji selektywnie zebrany</w:t>
      </w:r>
      <w:r>
        <w:rPr>
          <w:rFonts w:ascii="Times New Roman" w:hAnsi="Times New Roman"/>
          <w:sz w:val="24"/>
          <w:szCs w:val="24"/>
        </w:rPr>
        <w:t>ch odpadów komunalnych.</w:t>
      </w:r>
    </w:p>
    <w:p w14:paraId="5C433E74" w14:textId="77777777" w:rsidR="0003675F" w:rsidRDefault="0003675F">
      <w:pPr>
        <w:spacing w:line="360" w:lineRule="auto"/>
        <w:ind w:left="708" w:hanging="141"/>
        <w:jc w:val="both"/>
        <w:rPr>
          <w:rFonts w:ascii="Times New Roman" w:hAnsi="Times New Roman"/>
          <w:sz w:val="24"/>
          <w:szCs w:val="24"/>
        </w:rPr>
      </w:pPr>
    </w:p>
    <w:p w14:paraId="1ABFD816" w14:textId="77777777" w:rsidR="0003675F" w:rsidRDefault="009C6439">
      <w:pPr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4. Obowiązek prowadzenia dokumentacji związanej z wykonywaniem usług</w:t>
      </w:r>
    </w:p>
    <w:p w14:paraId="4CD185B4" w14:textId="77777777" w:rsidR="0003675F" w:rsidRDefault="009C6439">
      <w:pPr>
        <w:numPr>
          <w:ilvl w:val="0"/>
          <w:numId w:val="16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jest obowiązany do prowadzenia na bieżąco ewidencji ilościowej i jakościowej zgodnie z katalogiem odpadów poprzez zważenie na legalizowanej wadze lub </w:t>
      </w:r>
      <w:r>
        <w:rPr>
          <w:rFonts w:ascii="Times New Roman" w:hAnsi="Times New Roman"/>
          <w:sz w:val="24"/>
          <w:szCs w:val="24"/>
        </w:rPr>
        <w:t>określenie w inny sposób ilość przyjętych odpadów, a następnie odnotowanie jej w ewidencji.</w:t>
      </w:r>
    </w:p>
    <w:p w14:paraId="1D032FB2" w14:textId="77777777" w:rsidR="0003675F" w:rsidRDefault="009C6439">
      <w:pPr>
        <w:numPr>
          <w:ilvl w:val="0"/>
          <w:numId w:val="16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Ewidencja odpadów należy prowadzić z zastosowaniem następujących dokumentów:</w:t>
      </w:r>
    </w:p>
    <w:p w14:paraId="1E498952" w14:textId="77777777" w:rsidR="0003675F" w:rsidRDefault="009C6439">
      <w:pPr>
        <w:numPr>
          <w:ilvl w:val="1"/>
          <w:numId w:val="16"/>
        </w:numPr>
        <w:spacing w:after="0" w:line="36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kart przekazania odpadów sporządzonych zgodnie z art. 67 i art. 69 ustawy </w:t>
      </w:r>
      <w:r>
        <w:rPr>
          <w:rFonts w:ascii="Times New Roman" w:hAnsi="Times New Roman"/>
          <w:sz w:val="24"/>
          <w:szCs w:val="24"/>
          <w:lang w:eastAsia="pl-PL"/>
        </w:rPr>
        <w:t>z dnia 14 gru</w:t>
      </w:r>
      <w:r>
        <w:rPr>
          <w:rFonts w:ascii="Times New Roman" w:hAnsi="Times New Roman"/>
          <w:sz w:val="24"/>
          <w:szCs w:val="24"/>
          <w:lang w:eastAsia="pl-PL"/>
        </w:rPr>
        <w:t>dnia 2012 r. o odpadach (</w:t>
      </w:r>
      <w:proofErr w:type="spellStart"/>
      <w:r>
        <w:rPr>
          <w:rFonts w:ascii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>. Dz.U. z 2019 r. poz. 701)</w:t>
      </w:r>
      <w:r>
        <w:rPr>
          <w:rFonts w:ascii="Times New Roman" w:hAnsi="Times New Roman"/>
          <w:sz w:val="24"/>
          <w:szCs w:val="24"/>
        </w:rPr>
        <w:t>. Kartę przekazania odpadów sporządza wykonawca, który przekazuje odpady.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Kartę przekazania odpadów sporządza się w 3 egzemplarzy: dla przejmującego odpady, przekazującego i Zamawiającego,</w:t>
      </w:r>
    </w:p>
    <w:p w14:paraId="0625D779" w14:textId="77777777" w:rsidR="0003675F" w:rsidRDefault="009C6439">
      <w:pPr>
        <w:numPr>
          <w:ilvl w:val="1"/>
          <w:numId w:val="16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  <w:r>
        <w:rPr>
          <w:rFonts w:ascii="Times New Roman" w:hAnsi="Times New Roman"/>
          <w:sz w:val="24"/>
          <w:szCs w:val="24"/>
        </w:rPr>
        <w:t>dopuszcza sporządzanie zbiorczej karty przekazania odpadów, obejmującej odpady danego rodzaju przekazywane łącznie w okresie miesiąca kalendarzowego, za pośrednictwem tego samego transportującego odpady wykonującego usługę transportu odpadów temu samemu po</w:t>
      </w:r>
      <w:r>
        <w:rPr>
          <w:rFonts w:ascii="Times New Roman" w:hAnsi="Times New Roman"/>
          <w:sz w:val="24"/>
          <w:szCs w:val="24"/>
        </w:rPr>
        <w:t>siadaczowi odpadów. Zbiorczą kartę przekazania odpadów sporządza się niezwłocznie po zakończeniu miesiąca, którego dotyczy.</w:t>
      </w:r>
    </w:p>
    <w:p w14:paraId="74C7F7C6" w14:textId="77777777" w:rsidR="0003675F" w:rsidRDefault="009C6439">
      <w:pPr>
        <w:pStyle w:val="Akapitzlist"/>
        <w:numPr>
          <w:ilvl w:val="0"/>
          <w:numId w:val="16"/>
        </w:numPr>
        <w:spacing w:after="0" w:line="360" w:lineRule="auto"/>
        <w:ind w:left="284" w:firstLine="0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Wykonawca zobowiązany jest do przekazywania Zamawiającemu sprawozdania, o którym mowa w art. 9n ustawy z dnia 13 września 1996 r. o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utrzymaniu czystości i porządku  w gminach – w sposób zgodny ze wzorami druków określonych na podstawie przepisów wykonawczych. </w:t>
      </w:r>
    </w:p>
    <w:p w14:paraId="36795753" w14:textId="77777777" w:rsidR="0003675F" w:rsidRDefault="009C6439">
      <w:pPr>
        <w:spacing w:after="0" w:line="360" w:lineRule="auto"/>
        <w:ind w:left="284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4)  W celu weryfikacji danych zawartych w sprawozdaniach, o którym mowa w pkt. 3, Zamawiający zobowiązuje Wykonawcę odbierające</w:t>
      </w:r>
      <w:r>
        <w:rPr>
          <w:rFonts w:ascii="Times New Roman" w:hAnsi="Times New Roman"/>
          <w:sz w:val="24"/>
          <w:szCs w:val="24"/>
          <w:shd w:val="clear" w:color="auto" w:fill="FFFFFF"/>
        </w:rPr>
        <w:t>go odpady komunalne od właścicieli nieruchomości  do przekazywania Zamawiającemu wszelkich dokumentów niezbędnych do potwierdzenia danych zawartych w przedkładanych sprawozdaniach, w tym dokumentów potwierdzających osiągnięcie określonych poziomów recyklin</w:t>
      </w:r>
      <w:r>
        <w:rPr>
          <w:rFonts w:ascii="Times New Roman" w:hAnsi="Times New Roman"/>
          <w:sz w:val="24"/>
          <w:szCs w:val="24"/>
          <w:shd w:val="clear" w:color="auto" w:fill="FFFFFF"/>
        </w:rPr>
        <w:t>gu, przygotowania do ponownego użycia i odzysku innymi metodami oraz ograniczenia masy odpadów komunalnych ulegających biodegradacji przekazywanych do składowania.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>d). Wykonawca będzie przekazywał Zamawiającemu sprawozdanie, o których mowa powyżej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>- za poś</w:t>
      </w:r>
      <w:r>
        <w:rPr>
          <w:rFonts w:ascii="Times New Roman" w:hAnsi="Times New Roman"/>
          <w:sz w:val="24"/>
          <w:szCs w:val="24"/>
          <w:shd w:val="clear" w:color="auto" w:fill="FFFFFF"/>
        </w:rPr>
        <w:t>rednictwem Bazy danych o produktach i opakowaniach oraz o gospodarce odpadami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- w formie papierowej na adres: Urząd Gminy Szczawin Kościelny, ul. Jana Pawła II 10, </w:t>
      </w:r>
      <w:r>
        <w:rPr>
          <w:rFonts w:ascii="Times New Roman" w:hAnsi="Times New Roman"/>
          <w:sz w:val="24"/>
          <w:szCs w:val="24"/>
          <w:shd w:val="clear" w:color="auto" w:fill="FFFFFF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>09-550 Szczawin Kościelny.</w:t>
      </w:r>
    </w:p>
    <w:p w14:paraId="6817D04F" w14:textId="77777777" w:rsidR="0003675F" w:rsidRDefault="009C6439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W przypadku gdy sprawozdanie jest sporządzone nierzetelnie, Wyko</w:t>
      </w:r>
      <w:r>
        <w:rPr>
          <w:rFonts w:ascii="Times New Roman" w:hAnsi="Times New Roman"/>
          <w:sz w:val="24"/>
          <w:szCs w:val="24"/>
          <w:shd w:val="clear" w:color="auto" w:fill="FFFFFF"/>
        </w:rPr>
        <w:t>nawca zobowiązany będzie do jego uzupełnienia lub poprawienia w terminie 14 dni.</w:t>
      </w:r>
    </w:p>
    <w:p w14:paraId="749F59A3" w14:textId="77777777" w:rsidR="0003675F" w:rsidRDefault="0003675F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203EB47C" w14:textId="77777777" w:rsidR="0003675F" w:rsidRDefault="009C6439">
      <w:pPr>
        <w:pStyle w:val="Akapitzlist"/>
        <w:numPr>
          <w:ilvl w:val="0"/>
          <w:numId w:val="2"/>
        </w:numPr>
        <w:spacing w:after="0" w:line="360" w:lineRule="auto"/>
      </w:pPr>
      <w:r>
        <w:rPr>
          <w:rFonts w:ascii="Times New Roman" w:hAnsi="Times New Roman"/>
          <w:b/>
          <w:bCs/>
          <w:sz w:val="24"/>
          <w:szCs w:val="24"/>
        </w:rPr>
        <w:t xml:space="preserve">Szczegółowy sposób postępowania w przypadku stwierdzenia nieselektywnego zbierania odpadów. </w:t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1.    Wykonawca zobowiązany jest do informowania Zamawiającego drogą </w:t>
      </w:r>
      <w:r>
        <w:rPr>
          <w:rFonts w:ascii="Times New Roman" w:hAnsi="Times New Roman"/>
          <w:sz w:val="24"/>
          <w:szCs w:val="24"/>
          <w:shd w:val="clear" w:color="auto" w:fill="FFFFFF"/>
        </w:rPr>
        <w:t>elektroniczną i pocztą o:</w:t>
      </w:r>
    </w:p>
    <w:p w14:paraId="209EACAD" w14:textId="77777777" w:rsidR="0003675F" w:rsidRDefault="009C6439">
      <w:pPr>
        <w:pStyle w:val="Akapitzlist"/>
        <w:numPr>
          <w:ilvl w:val="4"/>
          <w:numId w:val="16"/>
        </w:numPr>
        <w:spacing w:after="0" w:line="360" w:lineRule="auto"/>
        <w:ind w:left="284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niedopełnieniu przez właściciela nieruchomości obowiązku selektywnego zbierania odpadów komunalnych.</w:t>
      </w:r>
    </w:p>
    <w:p w14:paraId="02532219" w14:textId="77777777" w:rsidR="0003675F" w:rsidRDefault="009C6439">
      <w:pPr>
        <w:pStyle w:val="Akapitzlist"/>
        <w:spacing w:after="0" w:line="360" w:lineRule="auto"/>
        <w:ind w:left="304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>Informacja powinna zawierać w szczególności: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>- adres nieruchomości na której odpady gromadzone są w sposób niezgodny z Regulamine</w:t>
      </w:r>
      <w:r>
        <w:rPr>
          <w:rFonts w:ascii="Times New Roman" w:hAnsi="Times New Roman"/>
          <w:sz w:val="24"/>
          <w:szCs w:val="24"/>
          <w:shd w:val="clear" w:color="auto" w:fill="FFFFFF"/>
        </w:rPr>
        <w:t>m utrzymania czystości i porządku na terenie Gminy Szczawin Kościelny,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>- zdjęcia lub wideo w postaci cyfrowej dowodzące, że odpady gromadzone są w sposób niewłaściwy. Zdjęcia lub wideo muszą zostać tak wykonane by nie budząc wątpliwości pozwalały na przypi</w:t>
      </w:r>
      <w:r>
        <w:rPr>
          <w:rFonts w:ascii="Times New Roman" w:hAnsi="Times New Roman"/>
          <w:sz w:val="24"/>
          <w:szCs w:val="24"/>
          <w:shd w:val="clear" w:color="auto" w:fill="FFFFFF"/>
        </w:rPr>
        <w:t>sywanie pojemników do właścicieli nieruchomości;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- dane pracowników, którzy stwierdzili fakt niezgodny z Regulaminem utrzymania </w:t>
      </w:r>
      <w:r>
        <w:rPr>
          <w:rFonts w:ascii="Times New Roman" w:hAnsi="Times New Roman"/>
          <w:sz w:val="24"/>
          <w:szCs w:val="24"/>
          <w:shd w:val="clear" w:color="auto" w:fill="FFFFFF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>czystości i porządku na terenie Gminy Szczawin Kościelny.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>b.    danych dotyczących adresów nieruchomości na których zamieszkują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mieszkańcy na których powstały odpady, a nie ujętych w bazie danych prowadzonej przez Zamawiającego.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>2.    Raz na kwartał informację o właścicielach nieruchomości, którzy nie oddali żadnych odpadów z nieruchomości.</w:t>
      </w:r>
    </w:p>
    <w:p w14:paraId="4A4FC3DE" w14:textId="77777777" w:rsidR="0003675F" w:rsidRDefault="009C6439">
      <w:pPr>
        <w:pStyle w:val="Akapitzlist"/>
        <w:spacing w:after="0" w:line="360" w:lineRule="auto"/>
        <w:ind w:left="304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3.    Wykonawca zobowiązany jest do prze</w:t>
      </w:r>
      <w:r>
        <w:rPr>
          <w:rFonts w:ascii="Times New Roman" w:hAnsi="Times New Roman"/>
          <w:sz w:val="24"/>
          <w:szCs w:val="24"/>
          <w:shd w:val="clear" w:color="auto" w:fill="FFFFFF"/>
        </w:rPr>
        <w:t>kazywania  informacji w formie uzgodnionej z Zamawiającym, z trasy przejazdu samochodów odbierających odpady, miejscach postoju, miejsca wyładunku odpadów.</w:t>
      </w:r>
    </w:p>
    <w:p w14:paraId="7119EA9F" w14:textId="77777777" w:rsidR="0003675F" w:rsidRDefault="009C6439">
      <w:pPr>
        <w:pStyle w:val="Akapitzlist"/>
        <w:spacing w:after="0" w:line="360" w:lineRule="auto"/>
        <w:ind w:left="304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>4.    Wykonawca jest zobowiązany przekazać informacje w jednej z następujących form: pocztą elektron</w:t>
      </w:r>
      <w:r>
        <w:rPr>
          <w:rFonts w:ascii="Times New Roman" w:hAnsi="Times New Roman"/>
          <w:sz w:val="24"/>
          <w:szCs w:val="24"/>
          <w:shd w:val="clear" w:color="auto" w:fill="FFFFFF"/>
        </w:rPr>
        <w:t>iczną na adres </w:t>
      </w:r>
      <w:hyperlink r:id="rId7" w:history="1">
        <w:r>
          <w:rPr>
            <w:rStyle w:val="Hipercze"/>
            <w:rFonts w:ascii="Times New Roman" w:hAnsi="Times New Roman"/>
            <w:color w:val="auto"/>
            <w:sz w:val="24"/>
            <w:szCs w:val="24"/>
            <w:shd w:val="clear" w:color="auto" w:fill="FFFFFF"/>
          </w:rPr>
          <w:t>d.kaczmarek@szczawin.pl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>, pocztą tradycyjna na adres Urzędu Gminy Szczawin Kościelny, ul. Jana Pawła II 10, 09-550 Szczawin Kościelny</w:t>
      </w:r>
    </w:p>
    <w:p w14:paraId="0A4AD7D7" w14:textId="77777777" w:rsidR="0003675F" w:rsidRDefault="0003675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47132B" w14:textId="77777777" w:rsidR="0003675F" w:rsidRDefault="009C6439">
      <w:pPr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6. Szczegółowe wymagania stawiane wykonawcy </w:t>
      </w:r>
      <w:r>
        <w:rPr>
          <w:rFonts w:ascii="Times New Roman" w:hAnsi="Times New Roman"/>
          <w:b/>
          <w:color w:val="000000"/>
          <w:sz w:val="24"/>
          <w:szCs w:val="24"/>
        </w:rPr>
        <w:t>odbierającemu odpady komunalne od właścicieli nieruchomości:</w:t>
      </w:r>
    </w:p>
    <w:p w14:paraId="65B73E12" w14:textId="77777777" w:rsidR="0003675F" w:rsidRDefault="009C6439">
      <w:pPr>
        <w:spacing w:line="360" w:lineRule="auto"/>
        <w:ind w:left="426" w:hanging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a) Wymagania w zakresie transportu odpadów odebranych od właścicieli nieruchomości:</w:t>
      </w:r>
    </w:p>
    <w:p w14:paraId="41D536A5" w14:textId="77777777" w:rsidR="0003675F" w:rsidRDefault="009C6439">
      <w:pPr>
        <w:numPr>
          <w:ilvl w:val="0"/>
          <w:numId w:val="17"/>
        </w:numPr>
        <w:tabs>
          <w:tab w:val="left" w:pos="-5387"/>
        </w:tabs>
        <w:spacing w:after="0" w:line="360" w:lineRule="auto"/>
        <w:ind w:left="851" w:hanging="284"/>
        <w:jc w:val="both"/>
        <w:textAlignment w:val="auto"/>
      </w:pPr>
      <w:r>
        <w:rPr>
          <w:rFonts w:ascii="Times New Roman" w:hAnsi="Times New Roman"/>
          <w:b/>
          <w:sz w:val="24"/>
          <w:szCs w:val="24"/>
        </w:rPr>
        <w:t>Wymogi dotyczące bazy</w:t>
      </w:r>
      <w:r>
        <w:rPr>
          <w:rFonts w:ascii="Times New Roman" w:hAnsi="Times New Roman"/>
          <w:sz w:val="24"/>
          <w:szCs w:val="24"/>
        </w:rPr>
        <w:t>:</w:t>
      </w:r>
    </w:p>
    <w:p w14:paraId="2B9E2651" w14:textId="77777777" w:rsidR="0003675F" w:rsidRDefault="009C6439">
      <w:pPr>
        <w:numPr>
          <w:ilvl w:val="0"/>
          <w:numId w:val="18"/>
        </w:numPr>
        <w:tabs>
          <w:tab w:val="left" w:pos="-5529"/>
        </w:tabs>
        <w:spacing w:after="0" w:line="360" w:lineRule="auto"/>
        <w:ind w:left="1134" w:hanging="20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Dysponowaniem bazą magazynowo – transportową usytuowaną na terenie Gminy </w:t>
      </w:r>
      <w:r>
        <w:rPr>
          <w:rFonts w:ascii="Times New Roman" w:hAnsi="Times New Roman"/>
          <w:sz w:val="24"/>
          <w:szCs w:val="24"/>
        </w:rPr>
        <w:t>Szczawin Kościelny lub w odległości nie większej niż 60 km od granic tej gminy,</w:t>
      </w:r>
    </w:p>
    <w:p w14:paraId="6D30CB1D" w14:textId="77777777" w:rsidR="0003675F" w:rsidRDefault="009C6439">
      <w:pPr>
        <w:numPr>
          <w:ilvl w:val="0"/>
          <w:numId w:val="18"/>
        </w:numPr>
        <w:tabs>
          <w:tab w:val="left" w:pos="-5529"/>
        </w:tabs>
        <w:spacing w:after="0" w:line="360" w:lineRule="auto"/>
        <w:ind w:left="1134" w:hanging="20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Baza powinna być usytuowana na terenie, do którego Wykonawca posiada tytuł prawny (własność, najem, dzierżawa itp.). Teren bazy musi być zabezpieczony w sposób uniemożliwiający</w:t>
      </w:r>
      <w:r>
        <w:rPr>
          <w:rFonts w:ascii="Times New Roman" w:hAnsi="Times New Roman"/>
          <w:sz w:val="24"/>
          <w:szCs w:val="24"/>
        </w:rPr>
        <w:t xml:space="preserve"> wstęp osobom nieupoważnionym,</w:t>
      </w:r>
    </w:p>
    <w:p w14:paraId="03ED01A3" w14:textId="77777777" w:rsidR="0003675F" w:rsidRDefault="009C6439">
      <w:pPr>
        <w:numPr>
          <w:ilvl w:val="0"/>
          <w:numId w:val="18"/>
        </w:numPr>
        <w:tabs>
          <w:tab w:val="left" w:pos="-5529"/>
        </w:tabs>
        <w:spacing w:after="0" w:line="360" w:lineRule="auto"/>
        <w:ind w:left="1134" w:hanging="20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Miejsce do parkowania pojazdów na bazie powinno być zabezpieczone przed emisją zanieczyszczeń do gruntu,</w:t>
      </w:r>
    </w:p>
    <w:p w14:paraId="3664857C" w14:textId="77777777" w:rsidR="0003675F" w:rsidRDefault="009C6439">
      <w:pPr>
        <w:numPr>
          <w:ilvl w:val="0"/>
          <w:numId w:val="18"/>
        </w:numPr>
        <w:tabs>
          <w:tab w:val="left" w:pos="-5529"/>
        </w:tabs>
        <w:spacing w:after="0" w:line="360" w:lineRule="auto"/>
        <w:ind w:left="1134" w:hanging="20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terenie bazy muszą być zabezpieczone miejsca do magazynowania selektywnie zebranych odpadów komunalnych, które będą z</w:t>
      </w:r>
      <w:r>
        <w:rPr>
          <w:rFonts w:ascii="Times New Roman" w:hAnsi="Times New Roman"/>
          <w:sz w:val="24"/>
          <w:szCs w:val="24"/>
        </w:rPr>
        <w:t>abezpieczone przed emisją zanieczyszczeń do gruntu oraz zabezpieczone przed działaniem czynników atmosferycznych,</w:t>
      </w:r>
    </w:p>
    <w:p w14:paraId="4961B386" w14:textId="77777777" w:rsidR="0003675F" w:rsidRDefault="009C6439">
      <w:pPr>
        <w:numPr>
          <w:ilvl w:val="0"/>
          <w:numId w:val="18"/>
        </w:numPr>
        <w:tabs>
          <w:tab w:val="left" w:pos="-5529"/>
        </w:tabs>
        <w:spacing w:after="0" w:line="360" w:lineRule="auto"/>
        <w:ind w:left="1134" w:hanging="20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Teren bazy magazynowo – transportowej musi być wyposażony w urządzenia lub systemy zapewniające zagospodarowanie wód opadowych i ścieków przem</w:t>
      </w:r>
      <w:r>
        <w:rPr>
          <w:rFonts w:ascii="Times New Roman" w:hAnsi="Times New Roman"/>
          <w:sz w:val="24"/>
          <w:szCs w:val="24"/>
        </w:rPr>
        <w:t>ysłowych, pochodzących z terenu bazy zgodnie z wymaganiami określonymi w przepisach ustawy Prawo wodne,</w:t>
      </w:r>
    </w:p>
    <w:p w14:paraId="4430EE7A" w14:textId="77777777" w:rsidR="0003675F" w:rsidRDefault="009C6439">
      <w:pPr>
        <w:numPr>
          <w:ilvl w:val="0"/>
          <w:numId w:val="18"/>
        </w:numPr>
        <w:tabs>
          <w:tab w:val="left" w:pos="-5529"/>
        </w:tabs>
        <w:spacing w:after="0" w:line="360" w:lineRule="auto"/>
        <w:ind w:left="1134" w:hanging="20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Baza magazynowo – transportowa musi być wyposażona w: miejsca przeznaczone do parkowania pojazdów, pomieszczenie socjalne dla pracowników odpowiadającej</w:t>
      </w:r>
      <w:r>
        <w:rPr>
          <w:rFonts w:ascii="Times New Roman" w:hAnsi="Times New Roman"/>
          <w:sz w:val="24"/>
          <w:szCs w:val="24"/>
        </w:rPr>
        <w:t xml:space="preserve"> liczbie zatrudnionych osób miejsca do magazynowania selektywnie zebranych odpadów z grupy odpadów komunalnych, legalizowaną samochodową wagę najazdową – w przypadku, gdy na terenie bazy następuje magazynowanie odpadów, </w:t>
      </w:r>
    </w:p>
    <w:p w14:paraId="24398D26" w14:textId="77777777" w:rsidR="0003675F" w:rsidRDefault="009C6439">
      <w:pPr>
        <w:numPr>
          <w:ilvl w:val="0"/>
          <w:numId w:val="18"/>
        </w:numPr>
        <w:tabs>
          <w:tab w:val="left" w:pos="-5529"/>
        </w:tabs>
        <w:spacing w:after="0" w:line="360" w:lineRule="auto"/>
        <w:ind w:left="1134" w:hanging="20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 terenie bazy powinny znajdować s</w:t>
      </w:r>
      <w:r>
        <w:rPr>
          <w:rFonts w:ascii="Times New Roman" w:hAnsi="Times New Roman"/>
          <w:sz w:val="24"/>
          <w:szCs w:val="24"/>
        </w:rPr>
        <w:t xml:space="preserve">ię także: punkt bieżącej konserwacji i naprawy pojazdów, miejsca do mycia i dezynfekcji pojazdów (o ile czynności te nie będą wykonywane przez uprawnione podmioty zewnętrzne poza terenem bazy). </w:t>
      </w:r>
    </w:p>
    <w:p w14:paraId="4EE8A194" w14:textId="77777777" w:rsidR="0003675F" w:rsidRDefault="009C6439">
      <w:pPr>
        <w:numPr>
          <w:ilvl w:val="0"/>
          <w:numId w:val="18"/>
        </w:numPr>
        <w:tabs>
          <w:tab w:val="left" w:pos="-5529"/>
        </w:tabs>
        <w:spacing w:after="0" w:line="360" w:lineRule="auto"/>
        <w:ind w:left="1134" w:hanging="20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terenie bazy muszą znajdować się urządzenia do selektywneg</w:t>
      </w:r>
      <w:r>
        <w:rPr>
          <w:rFonts w:ascii="Times New Roman" w:hAnsi="Times New Roman"/>
          <w:sz w:val="24"/>
          <w:szCs w:val="24"/>
        </w:rPr>
        <w:t>o gromadzenia odpadów komunalnych przed ich transportem do miejsc przetwarzania,</w:t>
      </w:r>
    </w:p>
    <w:p w14:paraId="4D8B7C23" w14:textId="77777777" w:rsidR="0003675F" w:rsidRDefault="009C6439">
      <w:pPr>
        <w:numPr>
          <w:ilvl w:val="0"/>
          <w:numId w:val="17"/>
        </w:numPr>
        <w:tabs>
          <w:tab w:val="left" w:pos="-5529"/>
        </w:tabs>
        <w:spacing w:after="0" w:line="360" w:lineRule="auto"/>
        <w:ind w:left="851" w:hanging="284"/>
        <w:jc w:val="both"/>
        <w:textAlignment w:val="auto"/>
      </w:pPr>
      <w:r>
        <w:rPr>
          <w:rFonts w:ascii="Times New Roman" w:hAnsi="Times New Roman"/>
          <w:b/>
          <w:sz w:val="24"/>
          <w:szCs w:val="24"/>
        </w:rPr>
        <w:t>Wymogi dotyczące pojazdów</w:t>
      </w:r>
      <w:r>
        <w:rPr>
          <w:rFonts w:ascii="Times New Roman" w:hAnsi="Times New Roman"/>
          <w:sz w:val="24"/>
          <w:szCs w:val="24"/>
        </w:rPr>
        <w:t>:</w:t>
      </w:r>
    </w:p>
    <w:p w14:paraId="7B262E97" w14:textId="77777777" w:rsidR="0003675F" w:rsidRDefault="009C6439">
      <w:pPr>
        <w:numPr>
          <w:ilvl w:val="3"/>
          <w:numId w:val="19"/>
        </w:numPr>
        <w:tabs>
          <w:tab w:val="left" w:pos="-5387"/>
        </w:tabs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Zapewnienie aby wszystkie pojazdy wykorzystywane do realizacji przedmiotu zamówienia były dostosowane w zakresie wielkości i rodzaju samochodów odbi</w:t>
      </w:r>
      <w:r>
        <w:rPr>
          <w:rFonts w:ascii="Times New Roman" w:hAnsi="Times New Roman"/>
          <w:sz w:val="24"/>
          <w:szCs w:val="24"/>
        </w:rPr>
        <w:t>erających odpady do parametrów ulic/dróg, tj. ich szerokości oraz gęstości zabudowy,</w:t>
      </w:r>
    </w:p>
    <w:p w14:paraId="02D65BEF" w14:textId="77777777" w:rsidR="0003675F" w:rsidRDefault="009C6439">
      <w:pPr>
        <w:numPr>
          <w:ilvl w:val="3"/>
          <w:numId w:val="19"/>
        </w:numPr>
        <w:tabs>
          <w:tab w:val="left" w:pos="-5387"/>
        </w:tabs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Pojazdy muszą być trwale i czytelnie oznakowane w widocznym miejscu nazwą firmy oraz danymi teleadresowymi podmiotu odbierającego odpady komunale od właścicieli nieruchomo</w:t>
      </w:r>
      <w:r>
        <w:rPr>
          <w:rFonts w:ascii="Times New Roman" w:hAnsi="Times New Roman"/>
          <w:sz w:val="24"/>
          <w:szCs w:val="24"/>
        </w:rPr>
        <w:t>ści. Muszą posiadać aktualne badania techniczne, być dopuszczone do ruchu. W razie awarii pojazdu Wykonawca jest zobowiązany zapewnić pojazd zastępczy o zbliżonych parametrach,</w:t>
      </w:r>
    </w:p>
    <w:p w14:paraId="749183B6" w14:textId="77777777" w:rsidR="0003675F" w:rsidRDefault="009C6439">
      <w:pPr>
        <w:numPr>
          <w:ilvl w:val="3"/>
          <w:numId w:val="19"/>
        </w:numPr>
        <w:tabs>
          <w:tab w:val="left" w:pos="-5387"/>
        </w:tabs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Pojazdy muszą posiadać konstrukcję zabezpieczającą przed </w:t>
      </w:r>
      <w:r>
        <w:rPr>
          <w:rFonts w:ascii="Times New Roman" w:hAnsi="Times New Roman"/>
          <w:sz w:val="24"/>
          <w:szCs w:val="24"/>
        </w:rPr>
        <w:t>rozwiewaniem i rozpylaniem przewożonych odpadów oraz minimalizującą oddziaływanie czynników atmosferycznych na odpady,</w:t>
      </w:r>
    </w:p>
    <w:p w14:paraId="0D76DD8D" w14:textId="77777777" w:rsidR="0003675F" w:rsidRDefault="009C6439">
      <w:pPr>
        <w:numPr>
          <w:ilvl w:val="3"/>
          <w:numId w:val="19"/>
        </w:numPr>
        <w:tabs>
          <w:tab w:val="left" w:pos="-5387"/>
        </w:tabs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Pojazdy muszą być wyposażone w system monitoringu bazującego na systemie pozycjonowania satelitarnego umożliwiającego trwałe zapisywanie,</w:t>
      </w:r>
      <w:r>
        <w:rPr>
          <w:rFonts w:ascii="Times New Roman" w:hAnsi="Times New Roman"/>
          <w:sz w:val="24"/>
          <w:szCs w:val="24"/>
        </w:rPr>
        <w:t xml:space="preserve"> przechowywanie i odczytywanie danych o położeniu pojazdu i miejscach postoju oraz czujników zapisujących dane o miejscach wyładunku odpadów umożliwiających weryfikacje tych danych przez Zamawiającego,</w:t>
      </w:r>
    </w:p>
    <w:p w14:paraId="241E1B27" w14:textId="77777777" w:rsidR="0003675F" w:rsidRDefault="009C6439">
      <w:pPr>
        <w:numPr>
          <w:ilvl w:val="3"/>
          <w:numId w:val="19"/>
        </w:numPr>
        <w:tabs>
          <w:tab w:val="left" w:pos="-5387"/>
        </w:tabs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Pojazdy muszą być wyposażone w narzędzia lub urządzeni</w:t>
      </w:r>
      <w:r>
        <w:rPr>
          <w:rFonts w:ascii="Times New Roman" w:hAnsi="Times New Roman"/>
          <w:sz w:val="24"/>
          <w:szCs w:val="24"/>
        </w:rPr>
        <w:t>a umożliwiające sprzątanie terenu po opróżnieniu pojemników,</w:t>
      </w:r>
    </w:p>
    <w:p w14:paraId="32047219" w14:textId="77777777" w:rsidR="0003675F" w:rsidRDefault="009C6439">
      <w:pPr>
        <w:numPr>
          <w:ilvl w:val="3"/>
          <w:numId w:val="19"/>
        </w:numPr>
        <w:tabs>
          <w:tab w:val="left" w:pos="-5387"/>
        </w:tabs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Zapewnienie, dla właściwej realizacji przedmiotu umowy, przez cały czas trwania umowy dostatecznej ilości pojazdów, gwarantujących terminowe i jakościowe wykonanie zakresu rzeczowego usługi, w il</w:t>
      </w:r>
      <w:r>
        <w:rPr>
          <w:rFonts w:ascii="Times New Roman" w:hAnsi="Times New Roman"/>
          <w:sz w:val="24"/>
          <w:szCs w:val="24"/>
        </w:rPr>
        <w:t>ości co najmniej takiej, jak w złożonej w postępowaniu przetargowym ofercie tj.:</w:t>
      </w:r>
    </w:p>
    <w:p w14:paraId="6F99F522" w14:textId="77777777" w:rsidR="0003675F" w:rsidRDefault="009C6439">
      <w:pPr>
        <w:pStyle w:val="Tekstpodstawowy32"/>
        <w:spacing w:after="0" w:line="360" w:lineRule="auto"/>
        <w:ind w:left="1418" w:hanging="284"/>
      </w:pPr>
      <w:r>
        <w:t xml:space="preserve">- </w:t>
      </w:r>
      <w:r>
        <w:rPr>
          <w:b w:val="0"/>
        </w:rPr>
        <w:t xml:space="preserve">co najmniej 2 samochodami przystosowanymi do odbierania zmieszanych odpadów komunalnych; </w:t>
      </w:r>
    </w:p>
    <w:p w14:paraId="005E0135" w14:textId="77777777" w:rsidR="0003675F" w:rsidRDefault="009C6439">
      <w:pPr>
        <w:pStyle w:val="Tekstpodstawowy32"/>
        <w:spacing w:after="0" w:line="360" w:lineRule="auto"/>
        <w:ind w:left="1418" w:hanging="284"/>
      </w:pPr>
      <w:r>
        <w:t>-</w:t>
      </w:r>
      <w:r>
        <w:rPr>
          <w:b w:val="0"/>
        </w:rPr>
        <w:t xml:space="preserve"> co najmniej 2 samochodami przystosowanymi do odbioru selektywnie zebranych odpadó</w:t>
      </w:r>
      <w:r>
        <w:rPr>
          <w:b w:val="0"/>
        </w:rPr>
        <w:t>w komunalnych;</w:t>
      </w:r>
    </w:p>
    <w:p w14:paraId="3160F871" w14:textId="77777777" w:rsidR="0003675F" w:rsidRDefault="009C6439">
      <w:pPr>
        <w:spacing w:line="360" w:lineRule="auto"/>
        <w:ind w:left="1418" w:hanging="284"/>
        <w:jc w:val="both"/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- </w:t>
      </w:r>
      <w:r>
        <w:rPr>
          <w:rFonts w:ascii="Times New Roman" w:hAnsi="Times New Roman"/>
          <w:sz w:val="24"/>
          <w:szCs w:val="24"/>
        </w:rPr>
        <w:t>co najmniej 1 pojazdem do odbierania odpadów komunalnych bez funkcji kompaktującej,</w:t>
      </w:r>
    </w:p>
    <w:p w14:paraId="7027C4A4" w14:textId="77777777" w:rsidR="0003675F" w:rsidRDefault="0003675F">
      <w:pPr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14:paraId="40AFBBA4" w14:textId="77777777" w:rsidR="0003675F" w:rsidRDefault="009C6439">
      <w:pPr>
        <w:numPr>
          <w:ilvl w:val="0"/>
          <w:numId w:val="17"/>
        </w:numPr>
        <w:tabs>
          <w:tab w:val="left" w:pos="-5387"/>
        </w:tabs>
        <w:spacing w:after="0" w:line="360" w:lineRule="auto"/>
        <w:ind w:left="851" w:hanging="284"/>
        <w:jc w:val="both"/>
        <w:textAlignment w:val="auto"/>
      </w:pPr>
      <w:r>
        <w:rPr>
          <w:rFonts w:ascii="Times New Roman" w:hAnsi="Times New Roman"/>
          <w:b/>
          <w:sz w:val="24"/>
          <w:szCs w:val="24"/>
        </w:rPr>
        <w:t>Wymogi dotyczące transportu odpadów</w:t>
      </w:r>
      <w:r>
        <w:rPr>
          <w:rFonts w:ascii="Times New Roman" w:hAnsi="Times New Roman"/>
          <w:sz w:val="24"/>
          <w:szCs w:val="24"/>
        </w:rPr>
        <w:t>:</w:t>
      </w:r>
    </w:p>
    <w:p w14:paraId="30BE6A5B" w14:textId="77777777" w:rsidR="0003675F" w:rsidRDefault="009C6439">
      <w:pPr>
        <w:numPr>
          <w:ilvl w:val="0"/>
          <w:numId w:val="20"/>
        </w:numPr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jest zobowiązany do transportowania odebranych odpadów komunalnych od właścicieli nieruchomości w sposób, k</w:t>
      </w:r>
      <w:r>
        <w:rPr>
          <w:rFonts w:ascii="Times New Roman" w:hAnsi="Times New Roman"/>
          <w:sz w:val="24"/>
          <w:szCs w:val="24"/>
        </w:rPr>
        <w:t xml:space="preserve">tóry uniemożliwia zmieszanie selektywnie zebranych odpadów komunalnych ze zmieszanymi odpadami komunalnymi oraz w sposób uniemożliwiający mieszanie się ze sobą poszczególnych frakcji selektywnie zebranych odpadów komunalnych. </w:t>
      </w:r>
    </w:p>
    <w:p w14:paraId="1402EE7E" w14:textId="77777777" w:rsidR="0003675F" w:rsidRDefault="009C6439">
      <w:pPr>
        <w:numPr>
          <w:ilvl w:val="0"/>
          <w:numId w:val="20"/>
        </w:numPr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jest również zobowi</w:t>
      </w:r>
      <w:r>
        <w:rPr>
          <w:rFonts w:ascii="Times New Roman" w:hAnsi="Times New Roman"/>
          <w:sz w:val="24"/>
          <w:szCs w:val="24"/>
        </w:rPr>
        <w:t>ązany do zabezpieczenia przewożonych odpadów komunalnych przed wysypaniem, rozwiewaniem na drogę.</w:t>
      </w:r>
    </w:p>
    <w:p w14:paraId="4F840B8C" w14:textId="77777777" w:rsidR="0003675F" w:rsidRDefault="009C6439">
      <w:pPr>
        <w:numPr>
          <w:ilvl w:val="0"/>
          <w:numId w:val="20"/>
        </w:numPr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ma obowiązek odbioru i transportu odpadów komunalnych, również w przypadkach, kiedy dojazd do punktów zbiórki odpadów komunalnych będzie utrudniony </w:t>
      </w:r>
      <w:r>
        <w:rPr>
          <w:rFonts w:ascii="Times New Roman" w:hAnsi="Times New Roman"/>
          <w:sz w:val="24"/>
          <w:szCs w:val="24"/>
        </w:rPr>
        <w:t>z powodu prowadzonych  remontów dróg, dojazdów itp. W takich przypadkach Wykonawcy nie przysługują roszczenia z tytułu wzrostu kosztów realizacji przedmiotu umowy.</w:t>
      </w:r>
    </w:p>
    <w:p w14:paraId="17BBE768" w14:textId="77777777" w:rsidR="0003675F" w:rsidRDefault="0003675F">
      <w:pPr>
        <w:spacing w:line="360" w:lineRule="auto"/>
        <w:ind w:left="491"/>
        <w:jc w:val="both"/>
        <w:rPr>
          <w:rFonts w:ascii="Times New Roman" w:hAnsi="Times New Roman"/>
          <w:sz w:val="24"/>
          <w:szCs w:val="24"/>
        </w:rPr>
      </w:pPr>
    </w:p>
    <w:p w14:paraId="1EA949B0" w14:textId="77777777" w:rsidR="0003675F" w:rsidRDefault="009C6439">
      <w:pPr>
        <w:numPr>
          <w:ilvl w:val="0"/>
          <w:numId w:val="17"/>
        </w:numPr>
        <w:spacing w:after="0" w:line="360" w:lineRule="auto"/>
        <w:ind w:left="851" w:hanging="284"/>
        <w:jc w:val="both"/>
        <w:textAlignment w:val="auto"/>
      </w:pPr>
      <w:r>
        <w:rPr>
          <w:rFonts w:ascii="Times New Roman" w:hAnsi="Times New Roman"/>
          <w:b/>
          <w:sz w:val="24"/>
          <w:szCs w:val="24"/>
        </w:rPr>
        <w:t>Informacje przekazywane Zamawiającemu</w:t>
      </w:r>
      <w:r>
        <w:rPr>
          <w:rFonts w:ascii="Times New Roman" w:hAnsi="Times New Roman"/>
          <w:sz w:val="24"/>
          <w:szCs w:val="24"/>
        </w:rPr>
        <w:t>:</w:t>
      </w:r>
    </w:p>
    <w:p w14:paraId="5F7CB4A9" w14:textId="77777777" w:rsidR="0003675F" w:rsidRDefault="009C6439">
      <w:pPr>
        <w:numPr>
          <w:ilvl w:val="0"/>
          <w:numId w:val="21"/>
        </w:numPr>
        <w:spacing w:after="0" w:line="360" w:lineRule="auto"/>
        <w:ind w:left="1134" w:hanging="283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jest zobowiązany do bieżącego </w:t>
      </w:r>
      <w:r>
        <w:rPr>
          <w:rFonts w:ascii="Times New Roman" w:hAnsi="Times New Roman"/>
          <w:sz w:val="24"/>
          <w:szCs w:val="24"/>
        </w:rPr>
        <w:t>przekazywania adresów nieruchomości na których zamieszkują mieszkańcy i na których powstały odpady, a nie ujętych w bazie danych u Zamawiającego.</w:t>
      </w:r>
    </w:p>
    <w:p w14:paraId="4E2B9B6C" w14:textId="77777777" w:rsidR="0003675F" w:rsidRDefault="009C6439">
      <w:pPr>
        <w:numPr>
          <w:ilvl w:val="0"/>
          <w:numId w:val="21"/>
        </w:numPr>
        <w:spacing w:after="0" w:line="360" w:lineRule="auto"/>
        <w:ind w:left="1134" w:hanging="283"/>
        <w:jc w:val="both"/>
        <w:textAlignment w:val="auto"/>
      </w:pPr>
      <w:r>
        <w:rPr>
          <w:rFonts w:ascii="Times New Roman" w:hAnsi="Times New Roman"/>
          <w:sz w:val="24"/>
          <w:szCs w:val="24"/>
          <w:shd w:val="clear" w:color="auto" w:fill="FFFFFF"/>
        </w:rPr>
        <w:t>Wykonawca w ramach niniejszej umowy, przed zrealizowaniem odbioru odpadów od właścicieli nieruchomości, zobowi</w:t>
      </w:r>
      <w:r>
        <w:rPr>
          <w:rFonts w:ascii="Times New Roman" w:hAnsi="Times New Roman"/>
          <w:sz w:val="24"/>
          <w:szCs w:val="24"/>
          <w:shd w:val="clear" w:color="auto" w:fill="FFFFFF"/>
        </w:rPr>
        <w:t>ązany jest do weryfikacji rodzaju odpadów i ich zgodności z przeznaczeniem pojemnika i/-lub worka. Weryfikacja zgodności odpadów z przeznaczeniem pojemnika i/-lub worka odbywa się w sposób możliwy do przeprowadzenia oraz zgodny z prawem, w szczególności po</w:t>
      </w:r>
      <w:r>
        <w:rPr>
          <w:rFonts w:ascii="Times New Roman" w:hAnsi="Times New Roman"/>
          <w:sz w:val="24"/>
          <w:szCs w:val="24"/>
          <w:shd w:val="clear" w:color="auto" w:fill="FFFFFF"/>
        </w:rPr>
        <w:t>przez weryfikację zawartości odpadów zgromadzonych w pojemniku, a w przypadku worków, weryfikację zawartości odpadów zebranych w worku.</w:t>
      </w:r>
    </w:p>
    <w:p w14:paraId="79F66AE1" w14:textId="77777777" w:rsidR="0003675F" w:rsidRDefault="009C6439">
      <w:pPr>
        <w:numPr>
          <w:ilvl w:val="0"/>
          <w:numId w:val="21"/>
        </w:numPr>
        <w:spacing w:after="0" w:line="360" w:lineRule="auto"/>
        <w:ind w:left="1134" w:hanging="283"/>
        <w:jc w:val="both"/>
        <w:textAlignment w:val="auto"/>
      </w:pPr>
      <w:r>
        <w:rPr>
          <w:rFonts w:ascii="Times New Roman" w:hAnsi="Times New Roman"/>
          <w:sz w:val="24"/>
          <w:szCs w:val="24"/>
          <w:shd w:val="clear" w:color="auto" w:fill="FFFFFF"/>
        </w:rPr>
        <w:t>W przypadku niedopełnienia przez właściciela nieruchomości obowiązku selektywnego zbierania odpadów komunalnych, Wykonaw</w:t>
      </w:r>
      <w:r>
        <w:rPr>
          <w:rFonts w:ascii="Times New Roman" w:hAnsi="Times New Roman"/>
          <w:sz w:val="24"/>
          <w:szCs w:val="24"/>
          <w:shd w:val="clear" w:color="auto" w:fill="FFFFFF"/>
        </w:rPr>
        <w:t>ca przyjmuje je jako niesegregowane (zmieszane) odpady komunalne i powiadamia o tym Zamawiającego oraz właściciela nieruchomości.</w:t>
      </w:r>
    </w:p>
    <w:p w14:paraId="7D6F221C" w14:textId="77777777" w:rsidR="0003675F" w:rsidRDefault="009C6439">
      <w:pPr>
        <w:numPr>
          <w:ilvl w:val="0"/>
          <w:numId w:val="21"/>
        </w:numPr>
        <w:spacing w:after="0" w:line="360" w:lineRule="auto"/>
        <w:ind w:left="1134" w:hanging="283"/>
        <w:jc w:val="both"/>
        <w:textAlignment w:val="auto"/>
      </w:pPr>
      <w:r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Wykonawca sporządza notatkę służbową, dokumentację fotograficzną oraz przekazuję Zamawiającemu.</w:t>
      </w:r>
    </w:p>
    <w:p w14:paraId="2B7C8D6D" w14:textId="77777777" w:rsidR="0003675F" w:rsidRDefault="009C6439">
      <w:pPr>
        <w:numPr>
          <w:ilvl w:val="0"/>
          <w:numId w:val="21"/>
        </w:numPr>
        <w:spacing w:after="0" w:line="360" w:lineRule="auto"/>
        <w:ind w:left="1134" w:hanging="283"/>
        <w:jc w:val="both"/>
        <w:textAlignment w:val="auto"/>
      </w:pPr>
      <w:r>
        <w:rPr>
          <w:rFonts w:ascii="Times New Roman" w:hAnsi="Times New Roman"/>
          <w:sz w:val="24"/>
          <w:szCs w:val="24"/>
          <w:shd w:val="clear" w:color="auto" w:fill="FFFFFF"/>
        </w:rPr>
        <w:t>Zmawiający zastrzega sobie pra</w:t>
      </w:r>
      <w:r>
        <w:rPr>
          <w:rFonts w:ascii="Times New Roman" w:hAnsi="Times New Roman"/>
          <w:sz w:val="24"/>
          <w:szCs w:val="24"/>
          <w:shd w:val="clear" w:color="auto" w:fill="FFFFFF"/>
        </w:rPr>
        <w:t>wo do wybiórczej kontroli właścicieli nieruchomości w przedmiotowym zakresie.</w:t>
      </w:r>
    </w:p>
    <w:p w14:paraId="644A4ECF" w14:textId="77777777" w:rsidR="0003675F" w:rsidRDefault="009C6439">
      <w:pPr>
        <w:numPr>
          <w:ilvl w:val="0"/>
          <w:numId w:val="21"/>
        </w:numPr>
        <w:spacing w:after="0" w:line="360" w:lineRule="auto"/>
        <w:ind w:left="1134" w:hanging="283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Raz na kwartał informację o właścicielach nieruchomości ujętych w bazie, którzy nie oddali </w:t>
      </w:r>
      <w:r>
        <w:rPr>
          <w:rFonts w:ascii="Times New Roman" w:hAnsi="Times New Roman"/>
          <w:sz w:val="24"/>
          <w:szCs w:val="24"/>
          <w:u w:val="single"/>
        </w:rPr>
        <w:t>żadnych</w:t>
      </w:r>
      <w:r>
        <w:rPr>
          <w:rFonts w:ascii="Times New Roman" w:hAnsi="Times New Roman"/>
          <w:sz w:val="24"/>
          <w:szCs w:val="24"/>
        </w:rPr>
        <w:t xml:space="preserve"> odpadów z nieruchomości.</w:t>
      </w:r>
    </w:p>
    <w:p w14:paraId="11BE4E98" w14:textId="77777777" w:rsidR="0003675F" w:rsidRDefault="009C6439">
      <w:pPr>
        <w:numPr>
          <w:ilvl w:val="0"/>
          <w:numId w:val="21"/>
        </w:numPr>
        <w:spacing w:after="0" w:line="360" w:lineRule="auto"/>
        <w:ind w:left="1134" w:hanging="283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Wykonawca zobowiązany jest do </w:t>
      </w:r>
      <w:r>
        <w:rPr>
          <w:rFonts w:ascii="Times New Roman" w:hAnsi="Times New Roman"/>
          <w:sz w:val="24"/>
          <w:szCs w:val="24"/>
        </w:rPr>
        <w:t>przekazywania informacji, w postaci pliku w odpowiednim formacie uzgodnionym z Zamawiającym, z trasy przejazdu samochodów odbierających odpady, miejscach postoju, miejsca wyładunku odpadów</w:t>
      </w:r>
      <w:r>
        <w:rPr>
          <w:rFonts w:ascii="Times New Roman" w:hAnsi="Times New Roman"/>
          <w:color w:val="FF0000"/>
          <w:sz w:val="24"/>
          <w:szCs w:val="24"/>
        </w:rPr>
        <w:t>.</w:t>
      </w:r>
    </w:p>
    <w:p w14:paraId="4CD9C634" w14:textId="77777777" w:rsidR="0003675F" w:rsidRDefault="009C6439">
      <w:pPr>
        <w:numPr>
          <w:ilvl w:val="0"/>
          <w:numId w:val="21"/>
        </w:numPr>
        <w:spacing w:after="0" w:line="360" w:lineRule="auto"/>
        <w:ind w:left="1134" w:hanging="283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Wykonawca jest zobowiązany przekazać informacje w jednej z następu</w:t>
      </w:r>
      <w:r>
        <w:rPr>
          <w:rFonts w:ascii="Times New Roman" w:hAnsi="Times New Roman"/>
          <w:sz w:val="24"/>
          <w:szCs w:val="24"/>
        </w:rPr>
        <w:t xml:space="preserve">jących form: pocztą elektroniczną na adres: </w:t>
      </w:r>
      <w:hyperlink r:id="rId8" w:history="1">
        <w:r>
          <w:rPr>
            <w:rStyle w:val="Hipercze"/>
            <w:rFonts w:ascii="Times New Roman" w:hAnsi="Times New Roman"/>
            <w:sz w:val="24"/>
            <w:szCs w:val="24"/>
          </w:rPr>
          <w:t>gmina@szczawin.pl</w:t>
        </w:r>
      </w:hyperlink>
      <w:r>
        <w:rPr>
          <w:rFonts w:ascii="Times New Roman" w:hAnsi="Times New Roman"/>
          <w:sz w:val="24"/>
          <w:szCs w:val="24"/>
        </w:rPr>
        <w:t xml:space="preserve">, pocztą tradycyjna na adres: </w:t>
      </w:r>
      <w:r>
        <w:rPr>
          <w:rStyle w:val="Pogrubienie"/>
          <w:rFonts w:ascii="Times New Roman" w:hAnsi="Times New Roman"/>
          <w:i/>
          <w:iCs/>
          <w:color w:val="00000A"/>
          <w:sz w:val="24"/>
          <w:szCs w:val="24"/>
        </w:rPr>
        <w:t>Urząd Gminy w Szczawinie Kościelnym, ul.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Jana Pawła II 10, 09-550 Szczawin Kościelny</w:t>
      </w:r>
      <w:r>
        <w:rPr>
          <w:rFonts w:ascii="Times New Roman" w:hAnsi="Times New Roman"/>
          <w:sz w:val="24"/>
          <w:szCs w:val="24"/>
        </w:rPr>
        <w:t xml:space="preserve">, bądź faxem – nr </w:t>
      </w:r>
      <w:r>
        <w:rPr>
          <w:rFonts w:ascii="Times New Roman" w:hAnsi="Times New Roman"/>
          <w:b/>
          <w:i/>
          <w:sz w:val="24"/>
          <w:szCs w:val="24"/>
        </w:rPr>
        <w:t>24 235 13 66</w:t>
      </w:r>
    </w:p>
    <w:p w14:paraId="5995A071" w14:textId="77777777" w:rsidR="0003675F" w:rsidRDefault="0003675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C38E9F0" w14:textId="77777777" w:rsidR="0003675F" w:rsidRDefault="009C6439">
      <w:pPr>
        <w:spacing w:line="360" w:lineRule="auto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b) Wyma</w:t>
      </w:r>
      <w:r>
        <w:rPr>
          <w:rFonts w:ascii="Times New Roman" w:hAnsi="Times New Roman"/>
          <w:b/>
          <w:sz w:val="24"/>
          <w:szCs w:val="24"/>
        </w:rPr>
        <w:t>gania w zakresie częstotliwości odbierania odpadów – harmonogram:</w:t>
      </w:r>
    </w:p>
    <w:p w14:paraId="0E7382B1" w14:textId="77777777" w:rsidR="0003675F" w:rsidRDefault="009C6439">
      <w:pPr>
        <w:numPr>
          <w:ilvl w:val="0"/>
          <w:numId w:val="22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zobowiązany jest do zapewnienia odbieranych odpadów z częstotliwością określoną w zatwierdzonym harmonogramie.</w:t>
      </w:r>
    </w:p>
    <w:p w14:paraId="0069865D" w14:textId="77777777" w:rsidR="0003675F" w:rsidRDefault="009C6439">
      <w:pPr>
        <w:numPr>
          <w:ilvl w:val="0"/>
          <w:numId w:val="22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Podstawą opracowania harmonogramu są:</w:t>
      </w:r>
    </w:p>
    <w:p w14:paraId="6B544AE4" w14:textId="77777777" w:rsidR="0003675F" w:rsidRDefault="0003675F">
      <w:pPr>
        <w:spacing w:after="0" w:line="360" w:lineRule="auto"/>
        <w:ind w:left="927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1BC9F402" w14:textId="77777777" w:rsidR="0003675F" w:rsidRDefault="009C6439">
      <w:pPr>
        <w:pStyle w:val="Akapitzlist"/>
        <w:numPr>
          <w:ilvl w:val="1"/>
          <w:numId w:val="22"/>
        </w:numPr>
        <w:spacing w:after="0" w:line="360" w:lineRule="auto"/>
        <w:textAlignment w:val="auto"/>
      </w:pPr>
      <w:r>
        <w:rPr>
          <w:rFonts w:ascii="Times New Roman" w:hAnsi="Times New Roman"/>
          <w:sz w:val="24"/>
          <w:szCs w:val="24"/>
        </w:rPr>
        <w:t>opis przedmiotu zamówienia sta</w:t>
      </w:r>
      <w:r>
        <w:rPr>
          <w:rFonts w:ascii="Times New Roman" w:hAnsi="Times New Roman"/>
          <w:sz w:val="24"/>
          <w:szCs w:val="24"/>
        </w:rPr>
        <w:t xml:space="preserve">nowiący </w:t>
      </w:r>
      <w:r>
        <w:rPr>
          <w:rFonts w:ascii="Times New Roman" w:hAnsi="Times New Roman"/>
          <w:bCs/>
          <w:sz w:val="24"/>
          <w:szCs w:val="24"/>
        </w:rPr>
        <w:t>Załącznik nr 7 do SIWZ a do umowy stanowi załącznik nr 1,</w:t>
      </w:r>
    </w:p>
    <w:p w14:paraId="2DA2B73C" w14:textId="77777777" w:rsidR="0003675F" w:rsidRDefault="009C6439">
      <w:pPr>
        <w:spacing w:line="360" w:lineRule="auto"/>
        <w:ind w:left="70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oraz:</w:t>
      </w:r>
    </w:p>
    <w:p w14:paraId="565C4FB6" w14:textId="77777777" w:rsidR="0003675F" w:rsidRDefault="009C6439">
      <w:pPr>
        <w:pStyle w:val="Akapitzlist"/>
        <w:numPr>
          <w:ilvl w:val="1"/>
          <w:numId w:val="22"/>
        </w:numPr>
        <w:suppressAutoHyphens w:val="0"/>
        <w:spacing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nr XVII/85/19 Rady Gminy Szczawin Kościelny z dnia 09.12.2019 r. w sprawie uchwalenia Regulaminu Utrzymania Czystości i Porządku na terenie Gminy Szczawin Kościelny</w:t>
      </w:r>
    </w:p>
    <w:p w14:paraId="2E6AEDEF" w14:textId="77777777" w:rsidR="0003675F" w:rsidRDefault="009C6439">
      <w:pPr>
        <w:pStyle w:val="Akapitzlist"/>
        <w:numPr>
          <w:ilvl w:val="1"/>
          <w:numId w:val="22"/>
        </w:numPr>
        <w:suppressAutoHyphens w:val="0"/>
        <w:spacing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Nr XVII/86/19 Rady Gminy Szczawin Kościelny z dnia 09.12.2019 r. w sprawie szczegółowego sposobu i zakresu świadczenia usług w zakresie odbierana odpadów komunalnych od właścicieli nieruchomości zamieszkałych oraz zagospodarowania tych odpadów, w z</w:t>
      </w:r>
      <w:r>
        <w:rPr>
          <w:rFonts w:ascii="Times New Roman" w:hAnsi="Times New Roman"/>
          <w:sz w:val="24"/>
          <w:szCs w:val="24"/>
        </w:rPr>
        <w:t xml:space="preserve">amian za uiszczoną przez właściciela nieruchomości opłatę za gospodarowanie odpadami komunalnymi.  </w:t>
      </w:r>
    </w:p>
    <w:p w14:paraId="5736A41E" w14:textId="77777777" w:rsidR="0003675F" w:rsidRDefault="009C6439">
      <w:pPr>
        <w:numPr>
          <w:ilvl w:val="0"/>
          <w:numId w:val="22"/>
        </w:numPr>
        <w:spacing w:after="0" w:line="36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lastRenderedPageBreak/>
        <w:t xml:space="preserve">Wykonawca zobowiązany jest do </w:t>
      </w:r>
      <w:r>
        <w:rPr>
          <w:rFonts w:ascii="Times New Roman" w:hAnsi="Times New Roman"/>
          <w:b/>
          <w:sz w:val="24"/>
          <w:szCs w:val="24"/>
        </w:rPr>
        <w:t xml:space="preserve">opracowania harmonogramu odbioru odpadów od właścicieli nieruchomości na cały okres </w:t>
      </w:r>
      <w:r>
        <w:rPr>
          <w:rFonts w:ascii="Times New Roman" w:hAnsi="Times New Roman"/>
          <w:sz w:val="24"/>
          <w:szCs w:val="24"/>
        </w:rPr>
        <w:t xml:space="preserve">na który zostanie udzielone zamówienie </w:t>
      </w:r>
    </w:p>
    <w:p w14:paraId="6642F8E0" w14:textId="77777777" w:rsidR="0003675F" w:rsidRDefault="009C6439">
      <w:pPr>
        <w:spacing w:after="0" w:line="360" w:lineRule="auto"/>
        <w:ind w:left="92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sz w:val="24"/>
          <w:szCs w:val="24"/>
        </w:rPr>
        <w:t>bliczne oraz przedstawienie go Zamawiającemu do akceptacji w terenie</w:t>
      </w:r>
    </w:p>
    <w:p w14:paraId="32528B62" w14:textId="77777777" w:rsidR="0003675F" w:rsidRDefault="009C6439">
      <w:pPr>
        <w:spacing w:after="0" w:line="360" w:lineRule="auto"/>
        <w:ind w:left="927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uzgodnionym z Zamawiającym przed planowanym terminem odbioru odpadów.</w:t>
      </w:r>
    </w:p>
    <w:p w14:paraId="23B9F88F" w14:textId="77777777" w:rsidR="0003675F" w:rsidRDefault="009C6439">
      <w:pPr>
        <w:spacing w:line="360" w:lineRule="auto"/>
        <w:ind w:left="1276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Harmonogram powinien odpowiadać następującym wytycznym:</w:t>
      </w:r>
    </w:p>
    <w:p w14:paraId="30814424" w14:textId="77777777" w:rsidR="0003675F" w:rsidRDefault="009C6439">
      <w:pPr>
        <w:numPr>
          <w:ilvl w:val="2"/>
          <w:numId w:val="23"/>
        </w:numPr>
        <w:tabs>
          <w:tab w:val="left" w:pos="-5245"/>
        </w:tabs>
        <w:spacing w:after="0" w:line="360" w:lineRule="auto"/>
        <w:ind w:left="1418" w:hanging="142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powinien być sformułowany w sposób przejrzysty, jasny, pozwal</w:t>
      </w:r>
      <w:r>
        <w:rPr>
          <w:rFonts w:ascii="Times New Roman" w:hAnsi="Times New Roman"/>
          <w:sz w:val="24"/>
          <w:szCs w:val="24"/>
        </w:rPr>
        <w:t>ający na szybkie zorientowanie się co do konkretnych dat odbierania odpadów, jak też regularności i powtarzalności odbierania odpadów poszczególnych rodzajów,</w:t>
      </w:r>
    </w:p>
    <w:p w14:paraId="6A1FE9C6" w14:textId="77777777" w:rsidR="0003675F" w:rsidRDefault="009C6439">
      <w:pPr>
        <w:numPr>
          <w:ilvl w:val="2"/>
          <w:numId w:val="23"/>
        </w:numPr>
        <w:tabs>
          <w:tab w:val="left" w:pos="-5245"/>
        </w:tabs>
        <w:spacing w:after="0" w:line="360" w:lineRule="auto"/>
        <w:ind w:left="1418" w:hanging="142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powinien wskazywać na daty odbierania poszczególnych rodzajów odpadów z nieruchomości (worki, poj</w:t>
      </w:r>
      <w:r>
        <w:rPr>
          <w:rFonts w:ascii="Times New Roman" w:hAnsi="Times New Roman"/>
          <w:sz w:val="24"/>
          <w:szCs w:val="24"/>
        </w:rPr>
        <w:t xml:space="preserve">emniki). </w:t>
      </w:r>
    </w:p>
    <w:p w14:paraId="655842D2" w14:textId="77777777" w:rsidR="0003675F" w:rsidRDefault="009C6439">
      <w:pPr>
        <w:shd w:val="clear" w:color="auto" w:fill="FFFFFF"/>
        <w:spacing w:line="360" w:lineRule="auto"/>
        <w:ind w:left="993"/>
        <w:jc w:val="both"/>
      </w:pPr>
      <w:r>
        <w:rPr>
          <w:rFonts w:ascii="Times New Roman" w:hAnsi="Times New Roman"/>
          <w:sz w:val="24"/>
          <w:szCs w:val="24"/>
        </w:rPr>
        <w:t xml:space="preserve">Wykonawca jest zobowiązany umieścić harmonogram na własnej stronie internetowej </w:t>
      </w:r>
      <w:r>
        <w:rPr>
          <w:rFonts w:ascii="Times New Roman" w:hAnsi="Times New Roman"/>
          <w:sz w:val="24"/>
          <w:szCs w:val="24"/>
          <w:shd w:val="clear" w:color="auto" w:fill="FFFFFF"/>
        </w:rPr>
        <w:t>i eksponować go przez cały okres na jaki został przygotowany oraz dostarczyć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właścicielom poszczególnych nieruchomości. Za dostarczenie harmonogramu należy uznać jego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pozostawienie w skrzynce pocztowej lub razem z workami na odpady segregowane.</w:t>
      </w:r>
    </w:p>
    <w:p w14:paraId="06084FBA" w14:textId="77777777" w:rsidR="0003675F" w:rsidRDefault="009C6439">
      <w:pPr>
        <w:pStyle w:val="Tekstpodstawowywcity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Ponadto, każda zmiana w harmonogramie wymaga pisemnego uzgodnienia z Zamawiającym, z wyjątkiem zmian jednorazowych wynikających z nadzwyczajnych sytuacji, np. gwałtowne opady śn</w:t>
      </w:r>
      <w:r>
        <w:rPr>
          <w:rFonts w:ascii="Times New Roman" w:hAnsi="Times New Roman"/>
          <w:sz w:val="24"/>
          <w:szCs w:val="24"/>
        </w:rPr>
        <w:t xml:space="preserve">iegu, nieprzejezdna droga, dni ustawowo wolne od pracy. </w:t>
      </w:r>
    </w:p>
    <w:p w14:paraId="07E75975" w14:textId="77777777" w:rsidR="0003675F" w:rsidRDefault="009C6439">
      <w:pPr>
        <w:spacing w:line="36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Zmiana harmonogramu nie stanowi zmiany umowy.</w:t>
      </w:r>
    </w:p>
    <w:p w14:paraId="515F8A89" w14:textId="77777777" w:rsidR="0003675F" w:rsidRDefault="009C6439">
      <w:pPr>
        <w:numPr>
          <w:ilvl w:val="0"/>
          <w:numId w:val="24"/>
        </w:numPr>
        <w:tabs>
          <w:tab w:val="left" w:pos="-5529"/>
        </w:tabs>
        <w:spacing w:after="0" w:line="360" w:lineRule="auto"/>
        <w:ind w:left="851" w:hanging="28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nie odbiera odpadów komunalnych z terenu gminy w niedziele oraz dni ustawowo wolne od pracy. W przypadku, gdy dzień odbioru przypada w </w:t>
      </w:r>
      <w:r>
        <w:rPr>
          <w:rFonts w:ascii="Times New Roman" w:hAnsi="Times New Roman"/>
          <w:sz w:val="24"/>
          <w:szCs w:val="24"/>
        </w:rPr>
        <w:t xml:space="preserve">dzień ustawowo wolny od pracy, dniem odbioru odpadów są pierwsze dwa dni robocze następujące po dniu wolnym, </w:t>
      </w:r>
    </w:p>
    <w:p w14:paraId="595289FA" w14:textId="77777777" w:rsidR="0003675F" w:rsidRDefault="009C6439">
      <w:pPr>
        <w:numPr>
          <w:ilvl w:val="0"/>
          <w:numId w:val="24"/>
        </w:numPr>
        <w:spacing w:after="0" w:line="360" w:lineRule="auto"/>
        <w:ind w:left="851" w:hanging="28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zobowiązany jest do wykonania dodatkowego odbioru odpadów komunalnych w terminie ustalonym przez Zamawiającego</w:t>
      </w:r>
    </w:p>
    <w:p w14:paraId="4E841E5A" w14:textId="77777777" w:rsidR="0003675F" w:rsidRDefault="009C6439">
      <w:pPr>
        <w:numPr>
          <w:ilvl w:val="0"/>
          <w:numId w:val="24"/>
        </w:numPr>
        <w:spacing w:after="0" w:line="360" w:lineRule="auto"/>
        <w:ind w:left="851" w:hanging="28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jest zobowiązan</w:t>
      </w:r>
      <w:r>
        <w:rPr>
          <w:rFonts w:ascii="Times New Roman" w:hAnsi="Times New Roman"/>
          <w:sz w:val="24"/>
          <w:szCs w:val="24"/>
        </w:rPr>
        <w:t>y do odbierania, na zgłoszenie Zamawiającego, odpadów komunalnych poza ustalonym harmonogramem, jeżeli odpady te zostaną zebrane i zgromadzone na nieruchomości w terminach innych niż przewiduje termin ich odbioru, a zagraża to bezpieczeństwu, życiu i zdrow</w:t>
      </w:r>
      <w:r>
        <w:rPr>
          <w:rFonts w:ascii="Times New Roman" w:hAnsi="Times New Roman"/>
          <w:sz w:val="24"/>
          <w:szCs w:val="24"/>
        </w:rPr>
        <w:t>iu mieszkańców,</w:t>
      </w:r>
    </w:p>
    <w:p w14:paraId="3D8D3711" w14:textId="77777777" w:rsidR="0003675F" w:rsidRDefault="009C6439">
      <w:pPr>
        <w:numPr>
          <w:ilvl w:val="0"/>
          <w:numId w:val="24"/>
        </w:numPr>
        <w:spacing w:after="0" w:line="360" w:lineRule="auto"/>
        <w:ind w:left="851" w:hanging="28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Informowanie mieszkańców o terminach odbioru odpadów komunalnych oraz o zmianach terminów wywozów wynikających np. z przypadających dni ustawowo wolnych od pracy. W przypadku, gdy dzień odbioru przypada w dzień ustawowo </w:t>
      </w:r>
      <w:r>
        <w:rPr>
          <w:rFonts w:ascii="Times New Roman" w:hAnsi="Times New Roman"/>
          <w:sz w:val="24"/>
          <w:szCs w:val="24"/>
        </w:rPr>
        <w:lastRenderedPageBreak/>
        <w:t>wolny od pracy, dnie</w:t>
      </w:r>
      <w:r>
        <w:rPr>
          <w:rFonts w:ascii="Times New Roman" w:hAnsi="Times New Roman"/>
          <w:sz w:val="24"/>
          <w:szCs w:val="24"/>
        </w:rPr>
        <w:t>m odbioru odpadów są pierwsze dwa dni robocze następujące po dniu wolnym,</w:t>
      </w:r>
    </w:p>
    <w:p w14:paraId="6D864EE1" w14:textId="77777777" w:rsidR="0003675F" w:rsidRDefault="0003675F">
      <w:pPr>
        <w:spacing w:line="36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14:paraId="548D076C" w14:textId="77777777" w:rsidR="0003675F" w:rsidRDefault="009C6439">
      <w:pPr>
        <w:spacing w:line="360" w:lineRule="auto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c) inne zobowiązania:</w:t>
      </w:r>
    </w:p>
    <w:p w14:paraId="41629379" w14:textId="77777777" w:rsidR="0003675F" w:rsidRDefault="009C6439">
      <w:pPr>
        <w:numPr>
          <w:ilvl w:val="3"/>
          <w:numId w:val="11"/>
        </w:numPr>
        <w:spacing w:after="0" w:line="360" w:lineRule="auto"/>
        <w:ind w:left="851" w:hanging="28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odpowiada za wszelkie szkody na mieniu i zdrowiu osób trzecich, powstałe podczas i w związku z realizacją przedmiotu umowy.</w:t>
      </w:r>
    </w:p>
    <w:p w14:paraId="7DC06F9B" w14:textId="77777777" w:rsidR="0003675F" w:rsidRDefault="009C6439">
      <w:pPr>
        <w:numPr>
          <w:ilvl w:val="3"/>
          <w:numId w:val="11"/>
        </w:numPr>
        <w:spacing w:after="0" w:line="360" w:lineRule="auto"/>
        <w:ind w:left="851" w:hanging="28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ponosi odpowied</w:t>
      </w:r>
      <w:r>
        <w:rPr>
          <w:rFonts w:ascii="Times New Roman" w:hAnsi="Times New Roman"/>
          <w:sz w:val="24"/>
          <w:szCs w:val="24"/>
        </w:rPr>
        <w:t>zialność za zniszczenie lub uszkodzenie pojemników do gromadzenia odpadów należących do właścicieli nieruchomości, powstałych w związku z realizacją przedmiotu zamówienia.</w:t>
      </w:r>
    </w:p>
    <w:p w14:paraId="5A8687AA" w14:textId="77777777" w:rsidR="0003675F" w:rsidRDefault="009C6439">
      <w:pPr>
        <w:numPr>
          <w:ilvl w:val="3"/>
          <w:numId w:val="11"/>
        </w:numPr>
        <w:spacing w:after="0" w:line="360" w:lineRule="auto"/>
        <w:ind w:left="851" w:hanging="284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Wykonawca odbierający odpady komunalne od właścicieli nieruchomości jest obowiązany </w:t>
      </w:r>
      <w:r>
        <w:rPr>
          <w:rFonts w:ascii="Times New Roman" w:hAnsi="Times New Roman"/>
          <w:sz w:val="24"/>
          <w:szCs w:val="24"/>
        </w:rPr>
        <w:t>do osiągnięcia w danym roku kalendarzowym w odniesieniu do masy odebranych przez siebie odpadów komunalnych poziomów recyklingu, przygotowania do ponownego użycia i odzysku innymi metodami oraz ograniczenia masy odpadów komunalnych ulegających biodegradacj</w:t>
      </w:r>
      <w:r>
        <w:rPr>
          <w:rFonts w:ascii="Times New Roman" w:hAnsi="Times New Roman"/>
          <w:sz w:val="24"/>
          <w:szCs w:val="24"/>
        </w:rPr>
        <w:t>i przekazywanych do składowania, określonych</w:t>
      </w:r>
      <w:r>
        <w:rPr>
          <w:rFonts w:ascii="Times New Roman" w:hAnsi="Times New Roman"/>
          <w:b/>
          <w:color w:val="0000FF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w: </w:t>
      </w:r>
    </w:p>
    <w:p w14:paraId="760F766C" w14:textId="77777777" w:rsidR="0003675F" w:rsidRDefault="009C6439">
      <w:pPr>
        <w:numPr>
          <w:ilvl w:val="2"/>
          <w:numId w:val="11"/>
        </w:numPr>
        <w:spacing w:after="120" w:line="360" w:lineRule="auto"/>
        <w:ind w:left="993" w:hanging="284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ustawie z dnia 13 września 1996 r. o utrzymaniu czystości i porządku w gminach </w:t>
      </w:r>
      <w:r>
        <w:rPr>
          <w:rFonts w:ascii="Times New Roman" w:hAnsi="Times New Roman"/>
          <w:bCs/>
          <w:sz w:val="24"/>
          <w:szCs w:val="24"/>
        </w:rPr>
        <w:t>(</w:t>
      </w:r>
      <w:proofErr w:type="spellStart"/>
      <w:r>
        <w:rPr>
          <w:rFonts w:ascii="Times New Roman" w:hAnsi="Times New Roman"/>
          <w:bCs/>
          <w:sz w:val="24"/>
          <w:szCs w:val="24"/>
        </w:rPr>
        <w:t>t.j</w:t>
      </w:r>
      <w:proofErr w:type="spellEnd"/>
      <w:r>
        <w:rPr>
          <w:rFonts w:ascii="Times New Roman" w:hAnsi="Times New Roman"/>
          <w:bCs/>
          <w:sz w:val="24"/>
          <w:szCs w:val="24"/>
        </w:rPr>
        <w:t>. Dz. U. z 2019 r. poz. 2010 ze zm.)</w:t>
      </w:r>
      <w:r>
        <w:rPr>
          <w:rFonts w:ascii="Times New Roman" w:hAnsi="Times New Roman"/>
          <w:sz w:val="24"/>
          <w:szCs w:val="24"/>
        </w:rPr>
        <w:t xml:space="preserve"> oraz </w:t>
      </w:r>
    </w:p>
    <w:p w14:paraId="4A3EFC21" w14:textId="77777777" w:rsidR="0003675F" w:rsidRDefault="009C6439">
      <w:pPr>
        <w:spacing w:after="60"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rozporządzeń Ministra Środowiska:</w:t>
      </w:r>
    </w:p>
    <w:p w14:paraId="6D5B513B" w14:textId="77777777" w:rsidR="0003675F" w:rsidRDefault="009C6439">
      <w:pPr>
        <w:numPr>
          <w:ilvl w:val="2"/>
          <w:numId w:val="11"/>
        </w:numPr>
        <w:spacing w:after="60" w:line="360" w:lineRule="auto"/>
        <w:ind w:left="993" w:hanging="284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dnia 14 grudnia 2016 r. w sprawie </w:t>
      </w:r>
      <w:r>
        <w:rPr>
          <w:rFonts w:ascii="Times New Roman" w:hAnsi="Times New Roman"/>
          <w:sz w:val="24"/>
          <w:szCs w:val="24"/>
        </w:rPr>
        <w:t>poziomów recyklingu, przygotowania do ponownego użycia i odzysku innymi metodami niektórych frakcji odpadów komunalnych (Dz. U. z 2016 r. poz. 2167),</w:t>
      </w:r>
    </w:p>
    <w:p w14:paraId="63483D11" w14:textId="77777777" w:rsidR="0003675F" w:rsidRDefault="009C6439">
      <w:pPr>
        <w:spacing w:after="0" w:line="360" w:lineRule="auto"/>
        <w:jc w:val="both"/>
      </w:pPr>
      <w:r>
        <w:rPr>
          <w:rFonts w:ascii="Times New Roman" w:hAnsi="Times New Roman"/>
          <w:sz w:val="24"/>
          <w:szCs w:val="24"/>
        </w:rPr>
        <w:t>z dnia 15 grudnia 2017 r. w sprawie poziomów ograniczenia składowania masy odpadów komunalnych ulegających</w:t>
      </w:r>
      <w:r>
        <w:rPr>
          <w:rFonts w:ascii="Times New Roman" w:hAnsi="Times New Roman"/>
          <w:sz w:val="24"/>
          <w:szCs w:val="24"/>
        </w:rPr>
        <w:t xml:space="preserve"> biodegradacji (Dz. U. z 2017 r. poz. 2412)</w:t>
      </w:r>
    </w:p>
    <w:sectPr w:rsidR="0003675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38981" w14:textId="77777777" w:rsidR="009C6439" w:rsidRDefault="009C6439">
      <w:pPr>
        <w:spacing w:after="0"/>
      </w:pPr>
      <w:r>
        <w:separator/>
      </w:r>
    </w:p>
  </w:endnote>
  <w:endnote w:type="continuationSeparator" w:id="0">
    <w:p w14:paraId="222EDB1E" w14:textId="77777777" w:rsidR="009C6439" w:rsidRDefault="009C643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92C82" w14:textId="77777777" w:rsidR="009C6439" w:rsidRDefault="009C6439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37E3EE5" w14:textId="77777777" w:rsidR="009C6439" w:rsidRDefault="009C643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EA4"/>
    <w:multiLevelType w:val="multilevel"/>
    <w:tmpl w:val="7A581BA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  <w:b w:val="0"/>
      </w:rPr>
    </w:lvl>
    <w:lvl w:ilvl="2">
      <w:numFmt w:val="bullet"/>
      <w:lvlText w:val=""/>
      <w:lvlJc w:val="left"/>
      <w:pPr>
        <w:ind w:left="1980" w:hanging="360"/>
      </w:pPr>
      <w:rPr>
        <w:rFonts w:ascii="Wingdings" w:hAnsi="Wingdings"/>
      </w:rPr>
    </w:lvl>
    <w:lvl w:ilvl="3">
      <w:start w:val="1"/>
      <w:numFmt w:val="decimal"/>
      <w:lvlText w:val="%4)"/>
      <w:lvlJc w:val="left"/>
      <w:pPr>
        <w:ind w:left="2520" w:hanging="360"/>
      </w:pPr>
      <w:rPr>
        <w:rFonts w:cs="Times New Roman"/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5443B20"/>
    <w:multiLevelType w:val="multilevel"/>
    <w:tmpl w:val="04243F46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66F7D8B"/>
    <w:multiLevelType w:val="multilevel"/>
    <w:tmpl w:val="1BC0DCD2"/>
    <w:lvl w:ilvl="0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07B60BDD"/>
    <w:multiLevelType w:val="multilevel"/>
    <w:tmpl w:val="9AF070AE"/>
    <w:lvl w:ilvl="0">
      <w:numFmt w:val="bullet"/>
      <w:lvlText w:val=""/>
      <w:lvlJc w:val="left"/>
      <w:pPr>
        <w:ind w:left="100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4" w15:restartNumberingAfterBreak="0">
    <w:nsid w:val="087A5CF3"/>
    <w:multiLevelType w:val="multilevel"/>
    <w:tmpl w:val="2424C51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D237E6"/>
    <w:multiLevelType w:val="multilevel"/>
    <w:tmpl w:val="7F184E5E"/>
    <w:lvl w:ilvl="0">
      <w:start w:val="1"/>
      <w:numFmt w:val="lowerLetter"/>
      <w:lvlText w:val="%1)"/>
      <w:lvlJc w:val="left"/>
      <w:pPr>
        <w:ind w:left="3600" w:hanging="360"/>
      </w:pPr>
      <w:rPr>
        <w:rFonts w:cs="Georgia"/>
      </w:rPr>
    </w:lvl>
    <w:lvl w:ilvl="1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"/>
      <w:lvlJc w:val="left"/>
      <w:pPr>
        <w:ind w:left="23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EED4F98"/>
    <w:multiLevelType w:val="multilevel"/>
    <w:tmpl w:val="9844D124"/>
    <w:lvl w:ilvl="0">
      <w:numFmt w:val="bullet"/>
      <w:lvlText w:val=""/>
      <w:lvlJc w:val="left"/>
      <w:pPr>
        <w:ind w:left="1004" w:hanging="360"/>
      </w:pPr>
      <w:rPr>
        <w:rFonts w:ascii="Wingdings" w:hAnsi="Wingdings"/>
      </w:rPr>
    </w:lvl>
    <w:lvl w:ilvl="1">
      <w:numFmt w:val="bullet"/>
      <w:lvlText w:val=""/>
      <w:lvlJc w:val="left"/>
      <w:pPr>
        <w:ind w:left="1724" w:hanging="360"/>
      </w:pPr>
      <w:rPr>
        <w:rFonts w:ascii="Wingdings" w:hAnsi="Wingdings"/>
      </w:rPr>
    </w:lvl>
    <w:lvl w:ilvl="2">
      <w:numFmt w:val="bullet"/>
      <w:lvlText w:val="-"/>
      <w:lvlJc w:val="left"/>
      <w:pPr>
        <w:ind w:left="2624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" w15:restartNumberingAfterBreak="0">
    <w:nsid w:val="21D81E0F"/>
    <w:multiLevelType w:val="multilevel"/>
    <w:tmpl w:val="CDA844C2"/>
    <w:lvl w:ilvl="0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>
      <w:numFmt w:val="bullet"/>
      <w:lvlText w:val=""/>
      <w:lvlJc w:val="left"/>
      <w:pPr>
        <w:ind w:left="1364" w:hanging="360"/>
      </w:pPr>
      <w:rPr>
        <w:rFonts w:ascii="Wingdings" w:hAnsi="Wingdings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24D77574"/>
    <w:multiLevelType w:val="multilevel"/>
    <w:tmpl w:val="70A4E19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9997D48"/>
    <w:multiLevelType w:val="multilevel"/>
    <w:tmpl w:val="EDC8A372"/>
    <w:lvl w:ilvl="0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302C500E"/>
    <w:multiLevelType w:val="multilevel"/>
    <w:tmpl w:val="D194B03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numFmt w:val="bullet"/>
      <w:lvlText w:val=""/>
      <w:lvlJc w:val="left"/>
      <w:pPr>
        <w:ind w:left="1440" w:hanging="360"/>
      </w:pPr>
      <w:rPr>
        <w:rFonts w:ascii="Wingdings" w:hAnsi="Wingdings"/>
        <w:b w:val="0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/>
        <w:b w:val="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numFmt w:val="bullet"/>
      <w:lvlText w:val=""/>
      <w:lvlJc w:val="left"/>
      <w:pPr>
        <w:ind w:left="4500" w:hanging="36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D57BB9"/>
    <w:multiLevelType w:val="multilevel"/>
    <w:tmpl w:val="84E48742"/>
    <w:lvl w:ilvl="0">
      <w:numFmt w:val="bullet"/>
      <w:lvlText w:val=""/>
      <w:lvlJc w:val="left"/>
      <w:pPr>
        <w:ind w:left="1287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2" w15:restartNumberingAfterBreak="0">
    <w:nsid w:val="39CE590D"/>
    <w:multiLevelType w:val="multilevel"/>
    <w:tmpl w:val="3BB2ACCA"/>
    <w:lvl w:ilvl="0">
      <w:start w:val="1"/>
      <w:numFmt w:val="decimal"/>
      <w:lvlText w:val="%1)"/>
      <w:lvlJc w:val="left"/>
      <w:pPr>
        <w:ind w:left="1724" w:hanging="360"/>
      </w:pPr>
      <w:rPr>
        <w:rFonts w:ascii="Times New Roman" w:hAnsi="Times New Roman"/>
        <w:caps w:val="0"/>
        <w:strike w:val="0"/>
        <w:dstrike w:val="0"/>
        <w:outline w:val="0"/>
        <w:emboss w:val="0"/>
        <w:imprint w:val="0"/>
        <w:vanish w:val="0"/>
        <w:position w:val="0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E418C7"/>
    <w:multiLevelType w:val="multilevel"/>
    <w:tmpl w:val="877AE6FA"/>
    <w:lvl w:ilvl="0">
      <w:start w:val="4"/>
      <w:numFmt w:val="decimal"/>
      <w:lvlText w:val="%1)"/>
      <w:lvlJc w:val="left"/>
      <w:pPr>
        <w:ind w:left="23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E9D3F85"/>
    <w:multiLevelType w:val="multilevel"/>
    <w:tmpl w:val="031CB22E"/>
    <w:lvl w:ilvl="0">
      <w:start w:val="1"/>
      <w:numFmt w:val="lowerLetter"/>
      <w:lvlText w:val="%1)"/>
      <w:lvlJc w:val="left"/>
      <w:pPr>
        <w:ind w:left="1031" w:hanging="360"/>
      </w:pPr>
    </w:lvl>
    <w:lvl w:ilvl="1">
      <w:start w:val="1"/>
      <w:numFmt w:val="lowerLetter"/>
      <w:lvlText w:val="%2."/>
      <w:lvlJc w:val="left"/>
      <w:pPr>
        <w:ind w:left="1751" w:hanging="360"/>
      </w:pPr>
    </w:lvl>
    <w:lvl w:ilvl="2">
      <w:start w:val="1"/>
      <w:numFmt w:val="lowerRoman"/>
      <w:lvlText w:val="%3."/>
      <w:lvlJc w:val="right"/>
      <w:pPr>
        <w:ind w:left="2471" w:hanging="180"/>
      </w:pPr>
    </w:lvl>
    <w:lvl w:ilvl="3">
      <w:start w:val="1"/>
      <w:numFmt w:val="decimal"/>
      <w:lvlText w:val="%4."/>
      <w:lvlJc w:val="left"/>
      <w:pPr>
        <w:ind w:left="3191" w:hanging="360"/>
      </w:pPr>
    </w:lvl>
    <w:lvl w:ilvl="4">
      <w:start w:val="1"/>
      <w:numFmt w:val="lowerLetter"/>
      <w:lvlText w:val="%5."/>
      <w:lvlJc w:val="left"/>
      <w:pPr>
        <w:ind w:left="3911" w:hanging="360"/>
      </w:pPr>
    </w:lvl>
    <w:lvl w:ilvl="5">
      <w:start w:val="1"/>
      <w:numFmt w:val="lowerRoman"/>
      <w:lvlText w:val="%6."/>
      <w:lvlJc w:val="right"/>
      <w:pPr>
        <w:ind w:left="4631" w:hanging="180"/>
      </w:pPr>
    </w:lvl>
    <w:lvl w:ilvl="6">
      <w:start w:val="1"/>
      <w:numFmt w:val="decimal"/>
      <w:lvlText w:val="%7."/>
      <w:lvlJc w:val="left"/>
      <w:pPr>
        <w:ind w:left="5351" w:hanging="360"/>
      </w:pPr>
    </w:lvl>
    <w:lvl w:ilvl="7">
      <w:start w:val="1"/>
      <w:numFmt w:val="lowerLetter"/>
      <w:lvlText w:val="%8."/>
      <w:lvlJc w:val="left"/>
      <w:pPr>
        <w:ind w:left="6071" w:hanging="360"/>
      </w:pPr>
    </w:lvl>
    <w:lvl w:ilvl="8">
      <w:start w:val="1"/>
      <w:numFmt w:val="lowerRoman"/>
      <w:lvlText w:val="%9."/>
      <w:lvlJc w:val="right"/>
      <w:pPr>
        <w:ind w:left="6791" w:hanging="180"/>
      </w:pPr>
    </w:lvl>
  </w:abstractNum>
  <w:abstractNum w:abstractNumId="15" w15:restartNumberingAfterBreak="0">
    <w:nsid w:val="3FBB2712"/>
    <w:multiLevelType w:val="multilevel"/>
    <w:tmpl w:val="49E2F75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numFmt w:val="bullet"/>
      <w:lvlText w:val=""/>
      <w:lvlJc w:val="left"/>
      <w:pPr>
        <w:ind w:left="1440" w:hanging="360"/>
      </w:pPr>
      <w:rPr>
        <w:rFonts w:ascii="Wingdings" w:hAnsi="Wingdings"/>
        <w:b w:val="0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/>
        <w:b w:val="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numFmt w:val="bullet"/>
      <w:lvlText w:val=""/>
      <w:lvlJc w:val="left"/>
      <w:pPr>
        <w:ind w:left="4500" w:hanging="36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4342F5C"/>
    <w:multiLevelType w:val="multilevel"/>
    <w:tmpl w:val="4F3C1BCA"/>
    <w:lvl w:ilvl="0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>
      <w:numFmt w:val="bullet"/>
      <w:lvlText w:val=""/>
      <w:lvlJc w:val="left"/>
      <w:pPr>
        <w:ind w:left="1724" w:hanging="360"/>
      </w:pPr>
      <w:rPr>
        <w:rFonts w:ascii="Wingdings" w:hAnsi="Wingdings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7" w15:restartNumberingAfterBreak="0">
    <w:nsid w:val="57F2184C"/>
    <w:multiLevelType w:val="multilevel"/>
    <w:tmpl w:val="839C8E42"/>
    <w:lvl w:ilvl="0">
      <w:numFmt w:val="bullet"/>
      <w:lvlText w:val=""/>
      <w:lvlJc w:val="left"/>
      <w:pPr>
        <w:ind w:left="157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9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301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3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5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17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9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1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330" w:hanging="360"/>
      </w:pPr>
      <w:rPr>
        <w:rFonts w:ascii="Wingdings" w:hAnsi="Wingdings"/>
      </w:rPr>
    </w:lvl>
  </w:abstractNum>
  <w:abstractNum w:abstractNumId="18" w15:restartNumberingAfterBreak="0">
    <w:nsid w:val="63271B47"/>
    <w:multiLevelType w:val="multilevel"/>
    <w:tmpl w:val="428C6418"/>
    <w:lvl w:ilvl="0">
      <w:start w:val="1"/>
      <w:numFmt w:val="decimal"/>
      <w:lvlText w:val="%1)"/>
      <w:lvlJc w:val="left"/>
      <w:pPr>
        <w:ind w:left="2340" w:hanging="360"/>
      </w:pPr>
      <w:rPr>
        <w:rFonts w:ascii="Times New Roman" w:hAnsi="Times New Roman" w:cs="Times New Roman"/>
        <w:sz w:val="24"/>
        <w:szCs w:val="24"/>
      </w:rPr>
    </w:lvl>
    <w:lvl w:ilvl="1">
      <w:start w:val="4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BD5269B"/>
    <w:multiLevelType w:val="multilevel"/>
    <w:tmpl w:val="90244982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numFmt w:val="bullet"/>
      <w:lvlText w:val=""/>
      <w:lvlJc w:val="left"/>
      <w:pPr>
        <w:ind w:left="1364" w:hanging="360"/>
      </w:pPr>
      <w:rPr>
        <w:rFonts w:ascii="Wingdings" w:hAnsi="Wingdings"/>
      </w:rPr>
    </w:lvl>
    <w:lvl w:ilvl="2">
      <w:numFmt w:val="bullet"/>
      <w:lvlText w:val=""/>
      <w:lvlJc w:val="left"/>
      <w:pPr>
        <w:ind w:left="2264" w:hanging="360"/>
      </w:pPr>
      <w:rPr>
        <w:rFonts w:ascii="Wingdings" w:hAnsi="Wingdings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 w15:restartNumberingAfterBreak="0">
    <w:nsid w:val="6FD22A25"/>
    <w:multiLevelType w:val="multilevel"/>
    <w:tmpl w:val="25A457FC"/>
    <w:lvl w:ilvl="0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724" w:hanging="360"/>
      </w:p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21" w15:restartNumberingAfterBreak="0">
    <w:nsid w:val="70CA32F1"/>
    <w:multiLevelType w:val="multilevel"/>
    <w:tmpl w:val="02A00062"/>
    <w:lvl w:ilvl="0">
      <w:numFmt w:val="bullet"/>
      <w:lvlText w:val=""/>
      <w:lvlJc w:val="left"/>
      <w:pPr>
        <w:ind w:left="1364" w:hanging="360"/>
      </w:pPr>
      <w:rPr>
        <w:rFonts w:ascii="Wingdings" w:hAnsi="Wingdings"/>
        <w:b w:val="0"/>
      </w:rPr>
    </w:lvl>
    <w:lvl w:ilvl="1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2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2" w15:restartNumberingAfterBreak="0">
    <w:nsid w:val="7852441E"/>
    <w:multiLevelType w:val="multilevel"/>
    <w:tmpl w:val="E770441A"/>
    <w:lvl w:ilvl="0">
      <w:start w:val="1"/>
      <w:numFmt w:val="decimal"/>
      <w:lvlText w:val="%1)"/>
      <w:lvlJc w:val="left"/>
      <w:pPr>
        <w:ind w:left="1364" w:hanging="360"/>
      </w:pPr>
      <w:rPr>
        <w:rFonts w:ascii="Times New Roman" w:hAnsi="Times New Roman"/>
        <w:caps w:val="0"/>
        <w:strike w:val="0"/>
        <w:dstrike w:val="0"/>
        <w:outline w:val="0"/>
        <w:emboss w:val="0"/>
        <w:imprint w:val="0"/>
        <w:vanish w:val="0"/>
        <w:position w:val="0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CF5709"/>
    <w:multiLevelType w:val="multilevel"/>
    <w:tmpl w:val="9AC860B0"/>
    <w:lvl w:ilvl="0">
      <w:numFmt w:val="bullet"/>
      <w:lvlText w:val=""/>
      <w:lvlJc w:val="left"/>
      <w:pPr>
        <w:ind w:left="1287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num w:numId="1">
    <w:abstractNumId w:val="1"/>
  </w:num>
  <w:num w:numId="2">
    <w:abstractNumId w:val="10"/>
  </w:num>
  <w:num w:numId="3">
    <w:abstractNumId w:val="14"/>
  </w:num>
  <w:num w:numId="4">
    <w:abstractNumId w:val="16"/>
  </w:num>
  <w:num w:numId="5">
    <w:abstractNumId w:val="21"/>
  </w:num>
  <w:num w:numId="6">
    <w:abstractNumId w:val="22"/>
  </w:num>
  <w:num w:numId="7">
    <w:abstractNumId w:val="12"/>
  </w:num>
  <w:num w:numId="8">
    <w:abstractNumId w:val="6"/>
  </w:num>
  <w:num w:numId="9">
    <w:abstractNumId w:val="4"/>
  </w:num>
  <w:num w:numId="10">
    <w:abstractNumId w:val="8"/>
  </w:num>
  <w:num w:numId="11">
    <w:abstractNumId w:val="0"/>
  </w:num>
  <w:num w:numId="12">
    <w:abstractNumId w:val="5"/>
  </w:num>
  <w:num w:numId="13">
    <w:abstractNumId w:val="20"/>
  </w:num>
  <w:num w:numId="14">
    <w:abstractNumId w:val="9"/>
  </w:num>
  <w:num w:numId="15">
    <w:abstractNumId w:val="3"/>
  </w:num>
  <w:num w:numId="16">
    <w:abstractNumId w:val="7"/>
  </w:num>
  <w:num w:numId="17">
    <w:abstractNumId w:val="18"/>
  </w:num>
  <w:num w:numId="18">
    <w:abstractNumId w:val="23"/>
  </w:num>
  <w:num w:numId="19">
    <w:abstractNumId w:val="15"/>
  </w:num>
  <w:num w:numId="20">
    <w:abstractNumId w:val="17"/>
  </w:num>
  <w:num w:numId="21">
    <w:abstractNumId w:val="11"/>
  </w:num>
  <w:num w:numId="22">
    <w:abstractNumId w:val="2"/>
  </w:num>
  <w:num w:numId="23">
    <w:abstractNumId w:val="1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3675F"/>
    <w:rsid w:val="0003675F"/>
    <w:rsid w:val="009C6439"/>
    <w:rsid w:val="00CD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F4127"/>
  <w15:docId w15:val="{01843DA9-290B-426E-9C42-FDC635470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after="0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spacing w:after="240"/>
      <w:jc w:val="both"/>
      <w:outlineLvl w:val="1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after="0"/>
      <w:jc w:val="center"/>
      <w:outlineLvl w:val="2"/>
    </w:pPr>
    <w:rPr>
      <w:rFonts w:ascii="Times New Roman" w:eastAsia="Times New Roman" w:hAnsi="Times New Roman"/>
      <w:i/>
      <w:iCs/>
      <w:sz w:val="28"/>
      <w:szCs w:val="24"/>
      <w:lang w:eastAsia="ar-SA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/>
      <w:jc w:val="center"/>
      <w:outlineLvl w:val="3"/>
    </w:pPr>
    <w:rPr>
      <w:rFonts w:ascii="Times New Roman" w:eastAsia="Times New Roman" w:hAnsi="Times New Roman"/>
      <w:b/>
      <w:i/>
      <w:iCs/>
      <w:sz w:val="24"/>
      <w:szCs w:val="24"/>
      <w:lang w:eastAsia="ar-SA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tabs>
        <w:tab w:val="left" w:pos="1728"/>
        <w:tab w:val="left" w:pos="10800"/>
      </w:tabs>
      <w:spacing w:after="0"/>
      <w:ind w:left="2160" w:hanging="360"/>
      <w:jc w:val="both"/>
      <w:outlineLvl w:val="4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tabs>
        <w:tab w:val="left" w:pos="1872"/>
      </w:tabs>
      <w:spacing w:after="0"/>
      <w:ind w:left="360"/>
      <w:jc w:val="both"/>
      <w:outlineLvl w:val="5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Nagwek7">
    <w:name w:val="heading 7"/>
    <w:basedOn w:val="Normalny"/>
    <w:next w:val="Normalny"/>
    <w:pPr>
      <w:keepNext/>
      <w:spacing w:after="0"/>
      <w:outlineLvl w:val="6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8">
    <w:name w:val="heading 8"/>
    <w:basedOn w:val="Normalny"/>
    <w:next w:val="Normalny"/>
    <w:pPr>
      <w:keepNext/>
      <w:tabs>
        <w:tab w:val="left" w:pos="2160"/>
        <w:tab w:val="left" w:pos="15480"/>
      </w:tabs>
      <w:spacing w:after="0"/>
      <w:ind w:left="1980" w:hanging="1620"/>
      <w:jc w:val="center"/>
      <w:outlineLvl w:val="7"/>
    </w:pPr>
    <w:rPr>
      <w:rFonts w:ascii="Times New Roman" w:eastAsia="Times New Roman" w:hAnsi="Times New Roman"/>
      <w:b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Nagwek4Znak">
    <w:name w:val="Nagłówek 4 Znak"/>
    <w:basedOn w:val="Domylnaczcionkaakapitu"/>
    <w:rPr>
      <w:rFonts w:ascii="Times New Roman" w:eastAsia="Times New Roman" w:hAnsi="Times New Roman" w:cs="Times New Roman"/>
      <w:b/>
      <w:i/>
      <w:i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7Znak">
    <w:name w:val="Nagłówek 7 Znak"/>
    <w:basedOn w:val="Domylnaczcionkaakapitu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paragraph" w:styleId="Bezodstpw">
    <w:name w:val="No Spacing"/>
    <w:pPr>
      <w:suppressAutoHyphens/>
      <w:spacing w:after="0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kapitzlist">
    <w:name w:val="List Paragraph"/>
    <w:basedOn w:val="Normalny"/>
    <w:pPr>
      <w:ind w:left="720"/>
    </w:pPr>
  </w:style>
  <w:style w:type="paragraph" w:styleId="Tekstpodstawowywcity2">
    <w:name w:val="Body Text Indent 2"/>
    <w:basedOn w:val="Normalny"/>
    <w:pPr>
      <w:spacing w:after="0"/>
      <w:ind w:left="360"/>
      <w:jc w:val="both"/>
      <w:textAlignment w:val="auto"/>
    </w:pPr>
    <w:rPr>
      <w:rFonts w:ascii="Times New Roman" w:eastAsia="Times New Roman" w:hAnsi="Times New Roman"/>
      <w:lang w:eastAsia="ar-SA"/>
    </w:rPr>
  </w:style>
  <w:style w:type="character" w:customStyle="1" w:styleId="Tekstpodstawowywcity2Znak">
    <w:name w:val="Tekst podstawowy wcięty 2 Znak"/>
    <w:basedOn w:val="Domylnaczcionkaakapitu"/>
    <w:rPr>
      <w:rFonts w:ascii="Times New Roman" w:eastAsia="Times New Roman" w:hAnsi="Times New Roman"/>
      <w:lang w:eastAsia="ar-SA"/>
    </w:r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sz w:val="16"/>
      <w:szCs w:val="16"/>
    </w:rPr>
  </w:style>
  <w:style w:type="character" w:styleId="Hipercze">
    <w:name w:val="Hyperlink"/>
    <w:rPr>
      <w:rFonts w:cs="Times New Roman"/>
      <w:color w:val="0000FF"/>
      <w:u w:val="single"/>
    </w:rPr>
  </w:style>
  <w:style w:type="paragraph" w:customStyle="1" w:styleId="Tekstpodstawowy32">
    <w:name w:val="Tekst podstawowy 32"/>
    <w:basedOn w:val="Normalny"/>
    <w:pPr>
      <w:spacing w:after="120"/>
      <w:jc w:val="both"/>
      <w:textAlignment w:val="auto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styleId="Pogrubienie">
    <w:name w:val="Strong"/>
    <w:rPr>
      <w:rFonts w:cs="Times New Roman"/>
      <w:b/>
      <w:bCs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szczaw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.kaczmarek@szczaw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4231</Words>
  <Characters>25389</Characters>
  <Application>Microsoft Office Word</Application>
  <DocSecurity>0</DocSecurity>
  <Lines>211</Lines>
  <Paragraphs>59</Paragraphs>
  <ScaleCrop>false</ScaleCrop>
  <Company/>
  <LinksUpToDate>false</LinksUpToDate>
  <CharactersWithSpaces>29561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Ewelina_Gmina</dc:creator>
  <dc:description/>
  <cp:lastModifiedBy>UGS UGS</cp:lastModifiedBy>
  <cp:revision>2</cp:revision>
  <cp:lastPrinted>2019-12-10T07:15:00Z</cp:lastPrinted>
  <dcterms:created xsi:type="dcterms:W3CDTF">2021-11-24T08:39:00Z</dcterms:created>
  <dcterms:modified xsi:type="dcterms:W3CDTF">2021-11-24T08:39:00Z</dcterms:modified>
</cp:coreProperties>
</file>